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77" w:rsidRDefault="009B4C77" w:rsidP="009B4C77">
      <w:pPr>
        <w:bidi w:val="0"/>
        <w:rPr>
          <w:rFonts w:cs="Traditional Arabic"/>
          <w:sz w:val="34"/>
          <w:szCs w:val="34"/>
        </w:rPr>
      </w:pPr>
      <w:bookmarkStart w:id="0" w:name="_GoBack"/>
      <w:bookmarkEnd w:id="0"/>
      <w:r>
        <w:rPr>
          <w:rFonts w:cs="Traditional Arabic"/>
          <w:noProof/>
          <w:sz w:val="34"/>
          <w:szCs w:val="3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-1150620</wp:posOffset>
            </wp:positionV>
            <wp:extent cx="754380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1" name="صورة 1" descr="C:\Users\wallid\AppData\Local\Microsoft\Windows\INetCache\Content.Word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llid\AppData\Local\Microsoft\Windows\INetCache\Content.Word\Untitled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raditional Arabic"/>
          <w:sz w:val="34"/>
          <w:szCs w:val="34"/>
        </w:rPr>
        <w:br w:type="page"/>
      </w:r>
    </w:p>
    <w:p w:rsidR="003528FE" w:rsidRPr="009B4C77" w:rsidRDefault="003528FE" w:rsidP="00C5395D">
      <w:pPr>
        <w:bidi w:val="0"/>
        <w:jc w:val="right"/>
        <w:rPr>
          <w:rFonts w:cs="Traditional Arabic"/>
          <w:sz w:val="34"/>
          <w:szCs w:val="34"/>
          <w:lang w:bidi="ar-EG"/>
        </w:rPr>
      </w:pPr>
      <w:r w:rsidRPr="00B92884">
        <w:rPr>
          <w:rFonts w:ascii="Traditional Arabic" w:hAnsi="Traditional Arabic" w:cs="Traditional Arabic"/>
          <w:noProof/>
          <w:sz w:val="34"/>
          <w:szCs w:val="34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06195" cy="1056640"/>
            <wp:effectExtent l="0" t="0" r="8255" b="0"/>
            <wp:wrapSquare wrapText="bothSides"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3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6E4" w:rsidRPr="00B92884">
        <w:rPr>
          <w:rFonts w:ascii="Traditional Arabic" w:hAnsi="Traditional Arabic" w:cs="Traditional Arabic"/>
          <w:sz w:val="34"/>
          <w:szCs w:val="34"/>
          <w:rtl/>
        </w:rPr>
        <w:t>المملكة العربية السعودية</w:t>
      </w:r>
    </w:p>
    <w:p w:rsidR="003528FE" w:rsidRPr="00B92884" w:rsidRDefault="003528FE" w:rsidP="009344C2">
      <w:pPr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وزارة التعليم العالي</w:t>
      </w:r>
    </w:p>
    <w:p w:rsidR="003528FE" w:rsidRPr="00B92884" w:rsidRDefault="00F006E4" w:rsidP="009344C2">
      <w:pPr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جامع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ة 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م القرى </w:t>
      </w:r>
    </w:p>
    <w:p w:rsidR="00837527" w:rsidRPr="00B92884" w:rsidRDefault="003528FE" w:rsidP="009344C2">
      <w:pPr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كلية الشريعة والدراسات ال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سلامية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F006E4" w:rsidRDefault="00F006E4" w:rsidP="009344C2">
      <w:pPr>
        <w:spacing w:after="0" w:line="240" w:lineRule="auto"/>
        <w:jc w:val="lowKashida"/>
        <w:rPr>
          <w:rFonts w:ascii="Traditional Arabic" w:hAnsi="Traditional Arabic" w:cs="Traditional Arabic" w:hint="cs"/>
          <w:sz w:val="34"/>
          <w:szCs w:val="34"/>
          <w:rtl/>
          <w:lang w:bidi="ar-EG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ركز الدراسات الإ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سلامية</w:t>
      </w:r>
    </w:p>
    <w:p w:rsidR="00C662AA" w:rsidRPr="00B92884" w:rsidRDefault="00C662AA" w:rsidP="009344C2">
      <w:pPr>
        <w:spacing w:after="0" w:line="240" w:lineRule="auto"/>
        <w:jc w:val="lowKashida"/>
        <w:rPr>
          <w:rFonts w:ascii="Traditional Arabic" w:hAnsi="Traditional Arabic" w:cs="Traditional Arabic" w:hint="cs"/>
          <w:sz w:val="34"/>
          <w:szCs w:val="34"/>
          <w:rtl/>
          <w:lang w:bidi="ar-EG"/>
        </w:rPr>
      </w:pPr>
    </w:p>
    <w:p w:rsidR="0017308A" w:rsidRDefault="0017308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C4789F" w:rsidRPr="00B92884" w:rsidRDefault="00E56B2F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كتاب الأ</w:t>
      </w:r>
      <w:r w:rsidR="00C4789F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يمان والنذور </w:t>
      </w:r>
    </w:p>
    <w:p w:rsidR="00C4789F" w:rsidRPr="00B92884" w:rsidRDefault="00C4789F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باب النهي عن النذور</w:t>
      </w:r>
    </w:p>
    <w:p w:rsidR="00C4789F" w:rsidRPr="00B92884" w:rsidRDefault="00C4789F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حديث ابن عمر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رضي الله عنه</w:t>
      </w:r>
      <w:r w:rsidR="0017308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ما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C4789F" w:rsidRPr="00C5395D" w:rsidRDefault="0017308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</w:pPr>
      <w:r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((</w:t>
      </w:r>
      <w:r w:rsidR="00C4789F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النذر لا</w:t>
      </w:r>
      <w:r w:rsidR="006C10FC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 xml:space="preserve"> </w:t>
      </w:r>
      <w:r w:rsidR="00C4789F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يقدم شيئ</w:t>
      </w:r>
      <w:r w:rsidRPr="00C5395D">
        <w:rPr>
          <w:rFonts w:ascii="Traditional Arabic" w:hAnsi="Traditional Arabic" w:cs="Traditional Arabic" w:hint="cs"/>
          <w:b/>
          <w:bCs/>
          <w:color w:val="00B050"/>
          <w:sz w:val="34"/>
          <w:szCs w:val="34"/>
          <w:rtl/>
        </w:rPr>
        <w:t>ً</w:t>
      </w:r>
      <w:r w:rsidR="00C4789F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ا ولا</w:t>
      </w:r>
      <w:r w:rsidR="006C10FC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 xml:space="preserve"> </w:t>
      </w:r>
      <w:r w:rsidR="00C4789F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يؤخره</w:t>
      </w:r>
      <w:r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،</w:t>
      </w:r>
      <w:r w:rsidR="00C4789F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 xml:space="preserve"> وإنما يستخرج به من البخيل</w:t>
      </w:r>
      <w:r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>))</w:t>
      </w:r>
      <w:r w:rsidR="00C4789F" w:rsidRPr="00C5395D">
        <w:rPr>
          <w:rFonts w:ascii="Traditional Arabic" w:hAnsi="Traditional Arabic" w:cs="Traditional Arabic"/>
          <w:b/>
          <w:bCs/>
          <w:color w:val="00B050"/>
          <w:sz w:val="34"/>
          <w:szCs w:val="34"/>
          <w:rtl/>
        </w:rPr>
        <w:t xml:space="preserve"> </w:t>
      </w:r>
    </w:p>
    <w:p w:rsidR="00C662AA" w:rsidRDefault="00C662A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</w:p>
    <w:p w:rsidR="00C662AA" w:rsidRDefault="00C662A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</w:p>
    <w:p w:rsidR="00C662AA" w:rsidRDefault="00C662A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</w:p>
    <w:p w:rsidR="00C662AA" w:rsidRDefault="00C662A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</w:p>
    <w:p w:rsidR="00C4789F" w:rsidRPr="00B92884" w:rsidRDefault="00C4789F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اسم الطالبة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انشراح محمد </w:t>
      </w:r>
      <w:proofErr w:type="spellStart"/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باحشوان</w:t>
      </w:r>
      <w:proofErr w:type="spellEnd"/>
    </w:p>
    <w:p w:rsidR="00CB5105" w:rsidRPr="00B92884" w:rsidRDefault="004C277D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إ</w:t>
      </w:r>
      <w:r w:rsidR="003528F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شراف الدكتور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3528F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محمد بن علي الغامدي</w:t>
      </w:r>
    </w:p>
    <w:p w:rsidR="00CB5105" w:rsidRPr="00B92884" w:rsidRDefault="0017308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br w:type="column"/>
      </w:r>
      <w:r w:rsidR="00CB5105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الفصل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CB5105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الملامح الأساسية للحديث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CB5105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وفيه مباحث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b/>
          <w:bCs/>
          <w:sz w:val="34"/>
          <w:szCs w:val="34"/>
        </w:rPr>
        <w:t xml:space="preserve"> </w:t>
      </w:r>
    </w:p>
    <w:p w:rsidR="00CB5105" w:rsidRPr="00B92884" w:rsidRDefault="00CB510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موضوع الحديث وعنوانه</w:t>
      </w:r>
    </w:p>
    <w:p w:rsidR="00CB5105" w:rsidRPr="00B92884" w:rsidRDefault="00CB510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الراوي الأعلى للحديث</w:t>
      </w:r>
    </w:p>
    <w:p w:rsidR="00CB5105" w:rsidRPr="00B92884" w:rsidRDefault="00CB510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الثالث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تخريج الحديث </w:t>
      </w:r>
    </w:p>
    <w:p w:rsidR="00CB5105" w:rsidRPr="00B92884" w:rsidRDefault="00CB510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الرابع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غريب الحديث </w:t>
      </w:r>
    </w:p>
    <w:p w:rsidR="00CB5105" w:rsidRPr="00B92884" w:rsidRDefault="00CB510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الخامس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ألفاظ الحديث</w:t>
      </w:r>
    </w:p>
    <w:p w:rsidR="00CB5105" w:rsidRDefault="00CB510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المبحث السادس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المعنى الإجمالي للحديث </w:t>
      </w:r>
    </w:p>
    <w:p w:rsidR="00AD422A" w:rsidRPr="00B92884" w:rsidRDefault="00AD422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C4789F" w:rsidRPr="00B92884" w:rsidRDefault="00110E9D" w:rsidP="00AD422A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الفصل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الملامح الأساسية للحديث</w:t>
      </w:r>
    </w:p>
    <w:p w:rsidR="0017308A" w:rsidRDefault="00AA2BD7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المقدمة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C4789F" w:rsidRPr="00B92884" w:rsidRDefault="00C4789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الحمد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والصلاة والسلام على نبي الله محمد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وآله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وصحبه ومن والاه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أما بعد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B0768E" w:rsidRPr="00B92884" w:rsidRDefault="00AA2BD7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ف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النذور قد عرفت منذ العصر الجاهلي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فيفرض الشخص على نفسه 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مر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ما عند طلب منفعة أو دفع ضرر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"ففي قصة حفر بئر زمزم حينما نذر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لمطلب لئن 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تاه الله عشر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من الولد وبلغوا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يمنعوه لينحرن 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حدهم عند الكعبة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فلما تم له ذلك 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خبرهم بنذره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فأطاعوه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فأقرع بينهم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فطارت القرعة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لله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أحب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أبنائه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إليه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فدارت قصة طويلة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فد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ه بمائة من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الإبل</w:t>
      </w:r>
      <w:r w:rsidR="00837527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"/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B0768E" w:rsidRPr="00B92884">
        <w:rPr>
          <w:rFonts w:ascii="Traditional Arabic" w:hAnsi="Traditional Arabic" w:cs="Traditional Arabic"/>
          <w:sz w:val="34"/>
          <w:szCs w:val="34"/>
          <w:rtl/>
        </w:rPr>
        <w:t>فمن سمات العرب في الجاهلية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0768E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الوفاء بالنذر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0768E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ولولا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أنهم</w:t>
      </w:r>
      <w:r w:rsidR="00B0768E" w:rsidRPr="00B92884">
        <w:rPr>
          <w:rFonts w:ascii="Traditional Arabic" w:hAnsi="Traditional Arabic" w:cs="Traditional Arabic"/>
          <w:sz w:val="34"/>
          <w:szCs w:val="34"/>
          <w:rtl/>
        </w:rPr>
        <w:t xml:space="preserve"> يوفون بنذورهم لما فدوا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B0768E" w:rsidRPr="00B92884">
        <w:rPr>
          <w:rFonts w:ascii="Traditional Arabic" w:hAnsi="Traditional Arabic" w:cs="Traditional Arabic"/>
          <w:sz w:val="34"/>
          <w:szCs w:val="34"/>
          <w:rtl/>
        </w:rPr>
        <w:t xml:space="preserve">لله بمائة من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الإبل</w:t>
      </w:r>
      <w:r w:rsidR="0017308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4789F" w:rsidRPr="00B92884" w:rsidRDefault="00B0768E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فالنذر في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أصل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اللغة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مادة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والنذر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واحد النذور</w:t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وقد نذر لله كذا من باب ضرب ونصر</w:t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ويقال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نذر على نفسه نذر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ونذر ماله نذر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"/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35500" w:rsidRPr="00B92884" w:rsidRDefault="00735500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والنذر لغة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الإيجاب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"/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قال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أب</w:t>
      </w:r>
      <w:r w:rsidR="00DE3B8B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سعيد</w:t>
      </w:r>
      <w:r w:rsidR="00DE3B8B" w:rsidRPr="00A47AFD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7709E" w:rsidRPr="00A47AFD">
        <w:rPr>
          <w:rFonts w:ascii="Traditional Arabic" w:hAnsi="Traditional Arabic" w:cs="Traditional Arabic"/>
          <w:sz w:val="34"/>
          <w:szCs w:val="34"/>
          <w:rtl/>
        </w:rPr>
        <w:t>إنما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 xml:space="preserve"> يقال لها نذر لا نذير وفيه أي </w:t>
      </w:r>
      <w:r w:rsidR="0051142A" w:rsidRPr="00A47AFD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>وجب من قولك</w:t>
      </w:r>
      <w:r w:rsidR="0051142A" w:rsidRPr="00A47AF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 xml:space="preserve"> نذرت على نفسي</w:t>
      </w:r>
      <w:r w:rsidR="0051142A" w:rsidRPr="00A47AF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51142A" w:rsidRPr="00A47AFD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09E" w:rsidRPr="00A47AFD">
        <w:rPr>
          <w:rFonts w:ascii="Traditional Arabic" w:hAnsi="Traditional Arabic" w:cs="Traditional Arabic"/>
          <w:sz w:val="34"/>
          <w:szCs w:val="34"/>
          <w:rtl/>
        </w:rPr>
        <w:t>أوجبت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 xml:space="preserve"> على نفسي</w:t>
      </w:r>
      <w:r w:rsidR="0051142A" w:rsidRPr="00A47AF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A47AFD">
        <w:rPr>
          <w:rFonts w:ascii="Traditional Arabic" w:hAnsi="Traditional Arabic" w:cs="Traditional Arabic"/>
          <w:sz w:val="34"/>
          <w:szCs w:val="34"/>
          <w:rtl/>
        </w:rPr>
        <w:t xml:space="preserve"> فالنذر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ما كان وعد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ا </w:t>
      </w:r>
      <w:r w:rsidR="009858B7" w:rsidRPr="00B92884">
        <w:rPr>
          <w:rFonts w:ascii="Traditional Arabic" w:hAnsi="Traditional Arabic" w:cs="Traditional Arabic"/>
          <w:sz w:val="34"/>
          <w:szCs w:val="34"/>
          <w:rtl/>
        </w:rPr>
        <w:t>على شرط</w:t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858B7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فكل ناذر واعد</w:t>
      </w:r>
      <w:r w:rsidR="005114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9858B7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كل واعد ناذر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9858B7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A2801" w:rsidRPr="00B92884" w:rsidRDefault="006D2C11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والنذر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شرع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إلزام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المكلف</w:t>
      </w:r>
      <w:r w:rsidR="000A2801" w:rsidRPr="00B92884">
        <w:rPr>
          <w:rFonts w:ascii="Traditional Arabic" w:hAnsi="Traditional Arabic" w:cs="Traditional Arabic"/>
          <w:sz w:val="34"/>
          <w:szCs w:val="34"/>
          <w:rtl/>
        </w:rPr>
        <w:t xml:space="preserve"> نفسه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عبادة لم تكن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لازمة بأصل</w:t>
      </w:r>
      <w:r w:rsidR="000A2801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الشرع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5"/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2403E4" w:rsidRPr="00B92884" w:rsidRDefault="006D2C11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والنذر في اصطلاح الفقهاء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إلزام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مكلف مختار نفسه لله تعالى بالقول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شيئ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 غير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لازم بأصل الشرع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6"/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6D2C11" w:rsidRPr="00B92884" w:rsidRDefault="0087709E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والأصل</w:t>
      </w:r>
      <w:r w:rsidR="002403E4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النذور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2403E4" w:rsidRPr="00B92884">
        <w:rPr>
          <w:rFonts w:ascii="Traditional Arabic" w:hAnsi="Traditional Arabic" w:cs="Traditional Arabic"/>
          <w:sz w:val="34"/>
          <w:szCs w:val="34"/>
          <w:rtl/>
        </w:rPr>
        <w:t>الكتاب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403E4" w:rsidRPr="00B92884">
        <w:rPr>
          <w:rFonts w:ascii="Traditional Arabic" w:hAnsi="Traditional Arabic" w:cs="Traditional Arabic"/>
          <w:sz w:val="34"/>
          <w:szCs w:val="34"/>
          <w:rtl/>
        </w:rPr>
        <w:t>السنة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403E4" w:rsidRPr="00B92884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إجماع</w:t>
      </w:r>
      <w:r w:rsidR="0051142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2403E4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9C23A1" w:rsidRPr="00B92884" w:rsidRDefault="002403E4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فمن الكتاب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فقوله تعالى في امتداح المؤمنين 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{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يُوفُونَ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بِالنَّذْرِ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الإنسان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: 7]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وقد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أمر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الشارع بالوفاء بالنذر في قوله تعالى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{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وَلْيُوفُوا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نُذُورَهُمْ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الحج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: 29]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E65CEC" w:rsidRPr="00B92884">
        <w:rPr>
          <w:rFonts w:ascii="Traditional Arabic" w:hAnsi="Traditional Arabic" w:cs="Traditional Arabic"/>
          <w:sz w:val="34"/>
          <w:szCs w:val="34"/>
          <w:rtl/>
        </w:rPr>
        <w:t>وقوله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E65CE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{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أَوْ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نَذَرْتُمْ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مِنْ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نَذْرٍ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فَإِنَّ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اللَّهَ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يَعْلَمُهُ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03F7A" w:rsidRPr="00D03F7A">
        <w:rPr>
          <w:rFonts w:ascii="Traditional Arabic" w:hAnsi="Traditional Arabic" w:cs="Traditional Arabic" w:hint="eastAsia"/>
          <w:sz w:val="34"/>
          <w:szCs w:val="34"/>
          <w:rtl/>
        </w:rPr>
        <w:t>البقرة</w:t>
      </w:r>
      <w:r w:rsidR="00D03F7A" w:rsidRPr="00D03F7A">
        <w:rPr>
          <w:rFonts w:ascii="Traditional Arabic" w:hAnsi="Traditional Arabic" w:cs="Traditional Arabic"/>
          <w:sz w:val="34"/>
          <w:szCs w:val="34"/>
          <w:rtl/>
        </w:rPr>
        <w:t>: 270]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C23A1" w:rsidRPr="00B92884" w:rsidRDefault="009C23A1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ومن السنة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يطيع الله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فليطعه</w:t>
      </w:r>
      <w:proofErr w:type="spellEnd"/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ومن 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يعصي الله فلا يعصه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))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7"/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وكذا 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((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>خيركم قرني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ثم الذين يلونهم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ثم الذين يلونهم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))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 عمران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لا </w:t>
      </w:r>
      <w:r w:rsidR="00DE3B8B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>دري ذكر اثنين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ثلاثة بعد قرنه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((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>ثم يجيء قوم ينذرون ولا يوفون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 و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>يخونون ولا يؤتمنون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ويشهدون ولا يستشهدون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A3C78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ويظهر فيهم السمن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))</w:t>
      </w:r>
      <w:r w:rsidR="008A3C78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8"/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D44846" w:rsidRPr="00B92884" w:rsidRDefault="0087709E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وأما المعقول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فهو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أن المسلم يحتاج إلى أن يتقرب إلى الله - سبحانه وتعالى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بنوع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الق</w:t>
      </w:r>
      <w:r w:rsidR="00D03F7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رب المقصودة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التي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رخصة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تركها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لما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يتعلق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D011F">
        <w:rPr>
          <w:rFonts w:ascii="Traditional Arabic" w:hAnsi="Traditional Arabic" w:cs="Traditional Arabic"/>
          <w:sz w:val="34"/>
          <w:szCs w:val="34"/>
          <w:rtl/>
        </w:rPr>
        <w:t>المعاقبة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الحميدة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وهي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نيل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الدرجات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والسعادة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العظمى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دار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الكرامة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وطبعه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يطاوعه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على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تحصيله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بل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يمنعه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لما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المضرة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الحاضرة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وهي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المشقة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ولا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ضرورة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الترك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فيحتاج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إلى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اكتساب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سبب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يخرجه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رخصة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الترك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ويلحقه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بالفرائض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الموظفة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وذلك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يحصل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لأن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الوجوب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يحمله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على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التحصيل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خوف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مضرة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الترك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فيحصل</w:t>
      </w:r>
      <w:r w:rsidR="004555CF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مقصوده</w:t>
      </w:r>
      <w:proofErr w:type="spellEnd"/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فثبت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حكم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فيه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تسمية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وجوب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الوفاء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بما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سمى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وسواء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مطلق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مقيد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معلق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بشرط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بأن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فعلت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كذا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فعلي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حج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عمرة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صوم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صلاة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ما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أشبه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ذلك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الطاعات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حتى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لو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فعل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ذلك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يلزمه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جعله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على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نفسه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ولم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يجز عنه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وهذا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قول</w:t>
      </w:r>
      <w:r w:rsidR="00911B02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أصحابنا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F1BD3" w:rsidRPr="00CD011F" w:rsidRDefault="00BB75DA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CD011F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الأول</w:t>
      </w:r>
      <w:r w:rsidR="00DE3B8B" w:rsidRPr="00CD011F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6F1BD3" w:rsidRPr="00CD011F">
        <w:rPr>
          <w:rFonts w:ascii="Traditional Arabic" w:hAnsi="Traditional Arabic" w:cs="Traditional Arabic"/>
          <w:b/>
          <w:bCs/>
          <w:sz w:val="34"/>
          <w:szCs w:val="34"/>
          <w:rtl/>
        </w:rPr>
        <w:t>موضوع الحديث وعنوانه</w:t>
      </w:r>
      <w:r w:rsidR="00DE3B8B" w:rsidRPr="00CD011F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E56B2F" w:rsidRPr="00B92884" w:rsidRDefault="00E56B2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وقد ورد هذا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الحديث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في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صحيح البخاري في كتاب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الأيمان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والنذور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الوفاء بالنذر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 كتاب القدر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إلقاء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النذر العبد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القدر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56B2F" w:rsidRPr="00B92884" w:rsidRDefault="00E56B2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وفي صحيح مسلم في كتاب النذر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النهي عن النذر</w:t>
      </w:r>
      <w:r w:rsidR="00CD011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لا يرد شيئ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CD011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287F" w:rsidRPr="00B92884" w:rsidRDefault="00E56B2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وفي 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>سنن النسائي في كتاب النذور</w:t>
      </w:r>
      <w:r w:rsidR="00592851">
        <w:rPr>
          <w:rFonts w:ascii="Traditional Arabic" w:hAnsi="Traditional Arabic" w:cs="Traditional Arabic"/>
          <w:sz w:val="34"/>
          <w:szCs w:val="34"/>
          <w:rtl/>
        </w:rPr>
        <w:t>،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النهي عن النذر</w:t>
      </w:r>
      <w:r w:rsidR="00592851">
        <w:rPr>
          <w:rFonts w:ascii="Traditional Arabic" w:hAnsi="Traditional Arabic" w:cs="Traditional Arabic"/>
          <w:sz w:val="34"/>
          <w:szCs w:val="34"/>
          <w:rtl/>
        </w:rPr>
        <w:t>،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وباب النذر لا يقدم شيئ</w:t>
      </w:r>
      <w:r w:rsidR="00592851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>ا ولا يؤخره</w:t>
      </w:r>
      <w:r w:rsidR="009A1C31">
        <w:rPr>
          <w:rFonts w:ascii="Traditional Arabic" w:hAnsi="Traditional Arabic" w:cs="Traditional Arabic"/>
          <w:sz w:val="34"/>
          <w:szCs w:val="34"/>
          <w:rtl/>
        </w:rPr>
        <w:t>،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وباب النذر يستخرج به من البخيل</w:t>
      </w:r>
      <w:r w:rsidR="009A1C31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287F" w:rsidRPr="00B92884" w:rsidRDefault="0005287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وفي سنن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أبي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داود في كتاب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الأيمان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والنذور</w:t>
      </w:r>
      <w:r w:rsidR="009A1C3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كراهية النذر</w:t>
      </w:r>
      <w:r w:rsidR="009A1C31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287F" w:rsidRPr="00B92884" w:rsidRDefault="0005287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وفي سنن الترمذي في كتاب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الأيمان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والنذور</w:t>
      </w:r>
      <w:r w:rsidR="009A1C3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كراهية النذر</w:t>
      </w:r>
      <w:r w:rsidR="009A1C31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287F" w:rsidRPr="00B92884" w:rsidRDefault="0005287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وفي سنن ابن ماجه في كتاب الكفارات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النهي عن النذر</w:t>
      </w:r>
      <w:r w:rsidR="000D02B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56B2F" w:rsidRPr="00B92884" w:rsidRDefault="0005287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وفي موطأ مالك في كتاب النذور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والأيمان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تحت باب النهي عن النذر</w:t>
      </w:r>
      <w:r w:rsidR="000D02B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287F" w:rsidRPr="00B92884" w:rsidRDefault="00BB75DA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 xml:space="preserve">التعريف بالراوي 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الأعلى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>"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87709E" w:rsidRPr="00B92884">
        <w:rPr>
          <w:rFonts w:ascii="Traditional Arabic" w:hAnsi="Traditional Arabic" w:cs="Traditional Arabic"/>
          <w:sz w:val="34"/>
          <w:szCs w:val="34"/>
          <w:rtl/>
        </w:rPr>
        <w:t>لله بن</w:t>
      </w:r>
      <w:r w:rsidR="0005287F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عمر"</w:t>
      </w:r>
      <w:r w:rsidR="000D02B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287F" w:rsidRPr="00B92884" w:rsidRDefault="0005287F" w:rsidP="00A47AFD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هو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 بن عمر بن الخطاب بن نف</w:t>
      </w:r>
      <w:r w:rsidR="00B4410B" w:rsidRPr="00B92884">
        <w:rPr>
          <w:rFonts w:ascii="Traditional Arabic" w:hAnsi="Traditional Arabic" w:cs="Traditional Arabic"/>
          <w:sz w:val="34"/>
          <w:szCs w:val="34"/>
          <w:rtl/>
        </w:rPr>
        <w:t xml:space="preserve">يل بن </w:t>
      </w:r>
      <w:proofErr w:type="spellStart"/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B4410B" w:rsidRPr="00B92884">
        <w:rPr>
          <w:rFonts w:ascii="Traditional Arabic" w:hAnsi="Traditional Arabic" w:cs="Traditional Arabic"/>
          <w:sz w:val="34"/>
          <w:szCs w:val="34"/>
          <w:rtl/>
        </w:rPr>
        <w:t>لعزى</w:t>
      </w:r>
      <w:proofErr w:type="spellEnd"/>
      <w:r w:rsidR="00B4410B" w:rsidRPr="00B92884">
        <w:rPr>
          <w:rFonts w:ascii="Traditional Arabic" w:hAnsi="Traditional Arabic" w:cs="Traditional Arabic"/>
          <w:sz w:val="34"/>
          <w:szCs w:val="34"/>
          <w:rtl/>
        </w:rPr>
        <w:t xml:space="preserve"> بن رباح بن قرط</w:t>
      </w:r>
      <w:r w:rsidR="00673F1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بن </w:t>
      </w:r>
      <w:proofErr w:type="spellStart"/>
      <w:r w:rsidR="00673F11" w:rsidRPr="00B92884">
        <w:rPr>
          <w:rFonts w:ascii="Traditional Arabic" w:hAnsi="Traditional Arabic" w:cs="Traditional Arabic"/>
          <w:sz w:val="34"/>
          <w:szCs w:val="34"/>
          <w:rtl/>
        </w:rPr>
        <w:t>رزاح</w:t>
      </w:r>
      <w:proofErr w:type="spellEnd"/>
      <w:r w:rsidR="00673F1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بن عدي بن كعب بن لؤي بن غالب القرشي العدوي المكي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673F11" w:rsidRPr="00B92884">
        <w:rPr>
          <w:rFonts w:ascii="Traditional Arabic" w:hAnsi="Traditional Arabic" w:cs="Traditional Arabic"/>
          <w:sz w:val="34"/>
          <w:szCs w:val="34"/>
          <w:rtl/>
        </w:rPr>
        <w:t xml:space="preserve"> ثم المدني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673F11" w:rsidRPr="00B92884">
        <w:rPr>
          <w:rFonts w:ascii="Traditional Arabic" w:hAnsi="Traditional Arabic" w:cs="Traditional Arabic"/>
          <w:sz w:val="34"/>
          <w:szCs w:val="34"/>
          <w:rtl/>
        </w:rPr>
        <w:t xml:space="preserve"> يكنى بأبي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673F11" w:rsidRPr="00B92884">
        <w:rPr>
          <w:rFonts w:ascii="Traditional Arabic" w:hAnsi="Traditional Arabic" w:cs="Traditional Arabic"/>
          <w:sz w:val="34"/>
          <w:szCs w:val="34"/>
          <w:rtl/>
        </w:rPr>
        <w:t xml:space="preserve">لرحمن </w:t>
      </w:r>
      <w:r w:rsidR="00673F11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9"/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>ولد قبل المبعث بسنة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 بعد المبعث بسنتين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 "وهذا ما جزم به الزبير بن بكار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</w:t>
      </w:r>
      <w:r w:rsidR="000D02BE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 هاجر وهو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- أي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لله بن عمر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 ابن عشر سنين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6F1BD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وكذا قال الواقدي"</w:t>
      </w:r>
      <w:r w:rsidR="006F1BD3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0"/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2E260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</w:t>
      </w:r>
      <w:r w:rsidR="000D02BE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2E2603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عام المبعث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E2603" w:rsidRPr="00B92884">
        <w:rPr>
          <w:rFonts w:ascii="Traditional Arabic" w:hAnsi="Traditional Arabic" w:cs="Traditional Arabic"/>
          <w:sz w:val="34"/>
          <w:szCs w:val="34"/>
          <w:rtl/>
        </w:rPr>
        <w:t>روى الكثير من 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أحاديث</w:t>
      </w:r>
      <w:r w:rsidR="000D02BE">
        <w:rPr>
          <w:rFonts w:ascii="Traditional Arabic" w:hAnsi="Traditional Arabic" w:cs="Traditional Arabic"/>
          <w:sz w:val="34"/>
          <w:szCs w:val="34"/>
          <w:rtl/>
        </w:rPr>
        <w:t>؛</w:t>
      </w:r>
      <w:r w:rsidR="002E2603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D02BE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2E2603" w:rsidRPr="00B92884">
        <w:rPr>
          <w:rFonts w:ascii="Traditional Arabic" w:hAnsi="Traditional Arabic" w:cs="Traditional Arabic"/>
          <w:sz w:val="34"/>
          <w:szCs w:val="34"/>
          <w:rtl/>
        </w:rPr>
        <w:t>ذ هو من المكثرين من الحديث</w:t>
      </w:r>
      <w:r w:rsidR="00A47AF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D81C8A" w:rsidRPr="00A47AFD">
        <w:rPr>
          <w:rFonts w:ascii="Traditional Arabic" w:hAnsi="Traditional Arabic" w:cs="Traditional Arabic" w:hint="cs"/>
          <w:sz w:val="34"/>
          <w:szCs w:val="34"/>
          <w:rtl/>
        </w:rPr>
        <w:t>ذكره</w:t>
      </w:r>
      <w:r w:rsidR="006D7626" w:rsidRPr="00A47AFD">
        <w:rPr>
          <w:rFonts w:ascii="Traditional Arabic" w:hAnsi="Traditional Arabic" w:cs="Traditional Arabic" w:hint="cs"/>
          <w:sz w:val="34"/>
          <w:szCs w:val="34"/>
          <w:rtl/>
        </w:rPr>
        <w:t xml:space="preserve"> هذا</w:t>
      </w:r>
      <w:r w:rsidR="00D81C8A" w:rsidRPr="00A47AFD">
        <w:rPr>
          <w:rFonts w:ascii="Traditional Arabic" w:hAnsi="Traditional Arabic" w:cs="Traditional Arabic" w:hint="cs"/>
          <w:sz w:val="34"/>
          <w:szCs w:val="34"/>
          <w:rtl/>
        </w:rPr>
        <w:t xml:space="preserve"> ابن سعد في الطبقات وقال: أ</w:t>
      </w:r>
      <w:r w:rsidR="006D7626" w:rsidRPr="00A47AF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81C8A" w:rsidRPr="00A47AFD">
        <w:rPr>
          <w:rFonts w:ascii="Traditional Arabic" w:hAnsi="Traditional Arabic" w:cs="Traditional Arabic" w:hint="cs"/>
          <w:sz w:val="34"/>
          <w:szCs w:val="34"/>
          <w:rtl/>
        </w:rPr>
        <w:t>خب</w:t>
      </w:r>
      <w:r w:rsidR="006D7626" w:rsidRPr="00A47AF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D81C8A" w:rsidRPr="00A47AFD">
        <w:rPr>
          <w:rFonts w:ascii="Traditional Arabic" w:hAnsi="Traditional Arabic" w:cs="Traditional Arabic" w:hint="cs"/>
          <w:sz w:val="34"/>
          <w:szCs w:val="34"/>
          <w:rtl/>
        </w:rPr>
        <w:t>رت عن مجالد عن الشعبي</w:t>
      </w:r>
      <w:r w:rsidR="006D7626" w:rsidRPr="00A47AFD">
        <w:rPr>
          <w:rFonts w:ascii="Traditional Arabic" w:hAnsi="Traditional Arabic" w:cs="Traditional Arabic" w:hint="cs"/>
          <w:sz w:val="34"/>
          <w:szCs w:val="34"/>
          <w:rtl/>
        </w:rPr>
        <w:t>، ولم يذكر من أخبره، ثم إن مجالدًا ضعيف في الحديث؛ فالإسناد واهٍ، ولا يصح مثل هذا، والله أعلم</w:t>
      </w:r>
      <w:r w:rsidR="002E2603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1"/>
      </w:r>
      <w:r w:rsidR="000D02BE">
        <w:rPr>
          <w:rFonts w:ascii="Traditional Arabic" w:hAnsi="Traditional Arabic" w:cs="Traditional Arabic"/>
          <w:sz w:val="34"/>
          <w:szCs w:val="34"/>
          <w:rtl/>
        </w:rPr>
        <w:t>،</w:t>
      </w:r>
      <w:r w:rsidR="002E2603" w:rsidRPr="00B92884">
        <w:rPr>
          <w:rFonts w:ascii="Traditional Arabic" w:hAnsi="Traditional Arabic" w:cs="Traditional Arabic"/>
          <w:sz w:val="34"/>
          <w:szCs w:val="34"/>
          <w:rtl/>
        </w:rPr>
        <w:t xml:space="preserve"> روي له عن الن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>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لف حديث 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>وستمائة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وثلاثون حديث</w:t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81C8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اتفقا منها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البخاري ومسلم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على مائة وسبعين</w:t>
      </w:r>
      <w:r w:rsidR="00D81C8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وانفرد البخاري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>بثمانين</w:t>
      </w:r>
      <w:r w:rsidR="00D81C8A">
        <w:rPr>
          <w:rFonts w:ascii="Traditional Arabic" w:hAnsi="Traditional Arabic" w:cs="Traditional Arabic"/>
          <w:sz w:val="34"/>
          <w:szCs w:val="34"/>
          <w:rtl/>
        </w:rPr>
        <w:t>،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وانفرد مسلم ب</w:t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>وا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>حد وثلاثين</w:t>
      </w:r>
      <w:r w:rsidR="008E14C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2"/>
      </w:r>
      <w:r w:rsidR="00D81C8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وله من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أحاديث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</w:t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>فعال 686</w:t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8E14CB" w:rsidRPr="00B92884">
        <w:rPr>
          <w:rFonts w:ascii="Traditional Arabic" w:hAnsi="Traditional Arabic" w:cs="Traditional Arabic"/>
          <w:sz w:val="34"/>
          <w:szCs w:val="34"/>
          <w:rtl/>
        </w:rPr>
        <w:t>حديث</w:t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="008E14C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3"/>
      </w:r>
      <w:r w:rsidR="00D81C8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D81C8A" w:rsidRPr="00D81C8A" w:rsidRDefault="004555CF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D81C8A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مناقبه</w:t>
      </w:r>
      <w:r w:rsidR="00DE3B8B" w:rsidRPr="00D81C8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3528FE" w:rsidRPr="00B92884" w:rsidRDefault="00911B02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شديد الاحتياط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والتوقي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لدينه في الفتوى</w:t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وكل ما</w:t>
      </w:r>
      <w:r w:rsidR="0008432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تأخذ به نفسه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وكان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كثير الاتباع 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>لآثار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الرسول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>وسنته</w:t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حتى </w:t>
      </w:r>
      <w:r w:rsidR="0008432A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>نه ينزل منازله ويصلي في كل مكان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>صلى فيه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>وقد كان يتعاهد الشجر الذي قد نزل رسول الله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بها بالماء لئلا تيبس </w:t>
      </w:r>
      <w:r w:rsidR="00214167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4"/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توفي سنة 72</w:t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 73</w:t>
      </w:r>
      <w:r w:rsidR="0008432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بعد مقتل ابن الزبير بثلاثة </w:t>
      </w:r>
      <w:r w:rsidR="0008432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>شهر</w:t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وجزم مرة بثلاث وسبعين</w:t>
      </w:r>
      <w:r w:rsidR="0008432A">
        <w:rPr>
          <w:rFonts w:ascii="Traditional Arabic" w:hAnsi="Traditional Arabic" w:cs="Traditional Arabic"/>
          <w:sz w:val="34"/>
          <w:szCs w:val="34"/>
          <w:rtl/>
        </w:rPr>
        <w:t>،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وكذا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أبو 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>نعيم ويحي</w:t>
      </w:r>
      <w:r w:rsidR="00820014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="00214167" w:rsidRPr="00B92884">
        <w:rPr>
          <w:rFonts w:ascii="Traditional Arabic" w:hAnsi="Traditional Arabic" w:cs="Traditional Arabic"/>
          <w:sz w:val="34"/>
          <w:szCs w:val="34"/>
          <w:rtl/>
        </w:rPr>
        <w:t xml:space="preserve"> بن بكر والجمهو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820014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وذكر بعضهم في شهر ذي الحجة</w:t>
      </w:r>
      <w:r w:rsidR="00820014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 سنة 74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وبه جزم خليفة وسعيد بن جبير </w:t>
      </w:r>
      <w:r w:rsidR="00BF61B0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5"/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توفي مسموم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ا 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>بأمر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الحجاج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>ن عمره ست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ًّا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وثمانين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 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>ربع وثمانين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ودفن بالمحصب</w:t>
      </w:r>
      <w:r w:rsidR="00BF61B0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6"/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61B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 بذي طوى</w:t>
      </w:r>
      <w:r w:rsidR="00BF61B0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7"/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وقيل بفخ </w:t>
      </w:r>
      <w:r w:rsidR="00901C64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8"/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وقيل بسرف</w:t>
      </w:r>
      <w:r w:rsidR="00901C64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19"/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وعن سالم بن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لله بن عمر بن الخطاب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مات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أبي 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بمكة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ودفن بفخ سنة 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ربع وسبعين وهو ابن 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ربع وثمانين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وصاني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دفنه خارج الحرم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فلم نقدر</w:t>
      </w:r>
      <w:r w:rsidR="00EF0B0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 xml:space="preserve"> فدفناه بفخ في الحرم في مقبرة المهاجرين </w:t>
      </w:r>
      <w:r w:rsidR="00901C64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0"/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01C64" w:rsidRPr="00B92884" w:rsidRDefault="00BB75DA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901C64" w:rsidRPr="00B92884">
        <w:rPr>
          <w:rFonts w:ascii="Traditional Arabic" w:hAnsi="Traditional Arabic" w:cs="Traditional Arabic"/>
          <w:sz w:val="34"/>
          <w:szCs w:val="34"/>
          <w:rtl/>
        </w:rPr>
        <w:t>تخريج الحديث</w:t>
      </w:r>
      <w:r w:rsidR="0002609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1"/>
      </w:r>
      <w:r w:rsidR="00EF0B0C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8539D1" w:rsidRPr="00B92884" w:rsidRDefault="00EF0B0C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*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روى البخاري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6608) -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6693)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ومسلم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1693)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وابن 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ماجه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2136)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والنسائي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3801)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-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3802)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-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3803) عن طريق منصور عن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عبدا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لله بن مرة ع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ن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ابن عمر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رضي الله عنه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وروى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أب</w:t>
      </w:r>
      <w:r w:rsidR="00972D2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و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داود عن منصور عن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عبدا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لله بن مرة</w:t>
      </w:r>
      <w:r w:rsidR="00972D2D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قال عثمان الهمداني عن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عبدا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لله بن عمر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3287).</w:t>
      </w:r>
    </w:p>
    <w:p w:rsidR="008539D1" w:rsidRPr="00B92884" w:rsidRDefault="00972D2D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*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روى البخاري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6694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)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وابن 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ماجه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2137)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والنسائي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539D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3804)</w:t>
      </w:r>
      <w:r w:rsidR="0002609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عن طريق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أب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ي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02609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الزناد عن ال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02609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عرج عن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أبي </w:t>
      </w:r>
      <w:r w:rsidR="0002609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هريرة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رضي الله عنه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.</w:t>
      </w:r>
    </w:p>
    <w:p w:rsidR="007F15A4" w:rsidRPr="00B92884" w:rsidRDefault="00972D2D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* 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روى مسلم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1640)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الترمذي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1538)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والنسائي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3805) عن طريق قتيبة بن سعيد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عن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عبدا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لعزيز بن محمد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عن العلاء بن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عبدا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لرحمن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عن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بيه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عن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أبي </w:t>
      </w:r>
      <w:r w:rsidR="007F15A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هريرة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270" w:rsidRPr="00B92884" w:rsidRDefault="00972D2D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* 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أحاديث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التي انفرد ب</w:t>
      </w:r>
      <w:r w:rsidR="005047D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روايتها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751270" w:rsidRPr="00B92884" w:rsidRDefault="00972D2D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</w:t>
      </w:r>
      <w:r w:rsidR="004C007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مام البخاري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51270" w:rsidRPr="00B92884" w:rsidRDefault="00972D2D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>انفرد البخاري برواية عن بشر بن محمد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6D506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 xml:space="preserve">خبرنا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>لله</w:t>
      </w:r>
      <w:r w:rsidR="00DF2C98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F2C9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>خبرنا معمر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>عن همام بن منبه</w:t>
      </w:r>
      <w:r w:rsidR="00DF2C98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أبي 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>هريرة</w:t>
      </w:r>
      <w:r w:rsidR="00DF2C98"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270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F2C98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ت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- ا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بن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آ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دم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 -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النذر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بشيء لم يكن قد قدرته</w:t>
      </w:r>
      <w:r w:rsidR="0059418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يلقيه القدر وقد قدرته له</w:t>
      </w:r>
      <w:r w:rsidR="00DF2C98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F2C9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ستخرج به من البخيل</w:t>
      </w:r>
      <w:r w:rsidR="00594187"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5127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6609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)</w:t>
      </w:r>
      <w:r w:rsidR="0059418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.</w:t>
      </w:r>
    </w:p>
    <w:p w:rsidR="00751270" w:rsidRPr="00B92884" w:rsidRDefault="00751270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ورو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كذلك عن يحيى بن صالح</w:t>
      </w:r>
      <w:r w:rsidR="0059418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حدثنا فليح بن سليمان</w:t>
      </w:r>
      <w:r w:rsidR="0059418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حدثنا سعيد بن الحارث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سمع ابن عمر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يقول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ولم ي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 عن 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594187">
        <w:rPr>
          <w:rFonts w:ascii="Traditional Arabic" w:hAnsi="Traditional Arabic" w:cs="Traditional Arabic"/>
          <w:sz w:val="34"/>
          <w:szCs w:val="34"/>
          <w:rtl/>
        </w:rPr>
        <w:t>((</w:t>
      </w:r>
      <w:r w:rsidR="0059418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ن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يقدم شيئ</w:t>
      </w:r>
      <w:r w:rsidR="0059418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ولا يؤخر</w:t>
      </w:r>
      <w:r w:rsidR="0059418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59418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نما يستخرج بالنذر من البخيل</w:t>
      </w:r>
      <w:r w:rsidR="00594187"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6692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047DD" w:rsidRPr="00B92884" w:rsidRDefault="00594187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5047D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</w:t>
      </w:r>
      <w:r w:rsidR="004C007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5047D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مام مسلم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5047DD" w:rsidRPr="00B92884" w:rsidRDefault="00594187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انفرد مسلم برواية عن محمد بن يحيى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حدثنا يزيد بن أ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بي حكيم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عن سفيان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 xml:space="preserve">عن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لله بن دينار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ابن عمر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نه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0617D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يقدم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0617D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ولا يؤخره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617D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</w:t>
      </w:r>
      <w:r w:rsidR="005047D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نما يستخرج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1639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056CA" w:rsidRPr="00B92884" w:rsidRDefault="000617D0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ورو</w:t>
      </w:r>
      <w:r w:rsidR="00594187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كذلك عن يحيى بن أ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يوب وقتيبة بن س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عيد وعلي بن ح</w:t>
      </w:r>
      <w:r w:rsidR="003E3C2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جر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قالوا</w:t>
      </w:r>
      <w:r w:rsidR="003E3C2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حدثنا إ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سماعيل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 xml:space="preserve">وهو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ابن جعفر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 عمرو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ابن أ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>بي عمرو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 xml:space="preserve">عن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5047DD" w:rsidRPr="00B92884">
        <w:rPr>
          <w:rFonts w:ascii="Traditional Arabic" w:hAnsi="Traditional Arabic" w:cs="Traditional Arabic"/>
          <w:sz w:val="34"/>
          <w:szCs w:val="34"/>
          <w:rtl/>
        </w:rPr>
        <w:t xml:space="preserve">لرحمن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الأعرج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أ</w:t>
      </w:r>
      <w:r w:rsidR="000056CA" w:rsidRPr="00B92884">
        <w:rPr>
          <w:rFonts w:ascii="Traditional Arabic" w:hAnsi="Traditional Arabic" w:cs="Traditional Arabic"/>
          <w:sz w:val="34"/>
          <w:szCs w:val="34"/>
          <w:rtl/>
        </w:rPr>
        <w:t>بي هريرة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،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0056CA" w:rsidRPr="00B92884">
        <w:rPr>
          <w:rFonts w:ascii="Traditional Arabic" w:hAnsi="Traditional Arabic" w:cs="Traditional Arabic"/>
          <w:sz w:val="34"/>
          <w:szCs w:val="34"/>
          <w:rtl/>
        </w:rPr>
        <w:t>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0056CA"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((إن النذر </w:t>
      </w:r>
      <w:r w:rsidR="000056CA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يقرب من ابن </w:t>
      </w:r>
      <w:r w:rsidR="00E733D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آ</w:t>
      </w:r>
      <w:r w:rsidR="000056CA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دم شيئ</w:t>
      </w:r>
      <w:r w:rsidR="00E733D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0056CA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لم يكن الله قدره له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056CA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النذر يوافق القدر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056CA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فيخرج بذلك من البخيل ما لم يكن البخيل يريد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أن </w:t>
      </w:r>
      <w:r w:rsidR="000056CA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يخرج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0056CA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0056CA" w:rsidRPr="00B92884">
        <w:rPr>
          <w:rFonts w:ascii="Traditional Arabic" w:hAnsi="Traditional Arabic" w:cs="Traditional Arabic"/>
          <w:sz w:val="34"/>
          <w:szCs w:val="34"/>
          <w:rtl/>
        </w:rPr>
        <w:t>1640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E733D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047DD" w:rsidRPr="00B92884" w:rsidRDefault="000056CA" w:rsidP="00A7261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ومن طريق </w:t>
      </w:r>
      <w:r w:rsidR="00E733D5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خر لهذا الحديث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حدثنا قتيبة بن سعيد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حدثنا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7261B" w:rsidRPr="005B17F3">
        <w:rPr>
          <w:rFonts w:ascii="Traditional Arabic" w:hAnsi="Traditional Arabic" w:cs="Traditional Arabic" w:hint="cs"/>
          <w:sz w:val="34"/>
          <w:szCs w:val="34"/>
          <w:rtl/>
        </w:rPr>
        <w:t>يعقوب</w:t>
      </w:r>
      <w:r w:rsidR="00E733D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يعني ابن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لرحمن القارئ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لعزيز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يعني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الد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E733D5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وردي</w:t>
      </w:r>
      <w:proofErr w:type="spellEnd"/>
      <w:r w:rsidR="004C0070">
        <w:rPr>
          <w:rFonts w:ascii="Traditional Arabic" w:hAnsi="Traditional Arabic" w:cs="Traditional Arabic"/>
          <w:sz w:val="34"/>
          <w:szCs w:val="34"/>
          <w:rtl/>
        </w:rPr>
        <w:t>)،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 xml:space="preserve"> كلاهما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عن عمرو بن أبي عمرو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بهذا الإ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سناد مثله</w:t>
      </w:r>
      <w:r w:rsidR="00E733D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0056CA" w:rsidRPr="00B92884" w:rsidRDefault="00E733D5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lastRenderedPageBreak/>
        <w:t xml:space="preserve">- 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>إمام أب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و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داود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C31451" w:rsidRPr="00B92884" w:rsidRDefault="00E733D5" w:rsidP="005B17F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>انفرد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</w:t>
      </w:r>
      <w:r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 xml:space="preserve">داود برواية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قرئ على الحارث بن مسكين وأنا شاهد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>خبركم ابن وهب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خبرني مالك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أ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>بي ا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لزناد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لرحمن بن هرمز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 أ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>بي هريرة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>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C31451"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0617D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يأ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تي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ابن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آدم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القدر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بش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يء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لم 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كن قدرته له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C3145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يلقيه ال</w:t>
      </w:r>
      <w:r w:rsidR="0075412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نذر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75412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القدر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75412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قدرته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5412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يستخرج من البخيل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5412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0A4D58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يؤت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ي</w:t>
      </w:r>
      <w:r w:rsidR="000A4D58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عليه ما لم يكن يؤتي من قبل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0A4D58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0A4D58" w:rsidRPr="00B92884">
        <w:rPr>
          <w:rFonts w:ascii="Traditional Arabic" w:hAnsi="Traditional Arabic" w:cs="Traditional Arabic"/>
          <w:sz w:val="34"/>
          <w:szCs w:val="34"/>
          <w:rtl/>
        </w:rPr>
        <w:t>3288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E8333C" w:rsidRPr="00B92884" w:rsidRDefault="00E8333C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ولحديث ابن عمر شاهد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وهو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عبدا</w:t>
      </w:r>
      <w:r w:rsidR="002A6B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لرحمن بن صخر الدوسي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2A6B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="004C0070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أبو </w:t>
      </w:r>
      <w:r w:rsidR="002A6B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هريرة"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رضي الله عنهم.</w:t>
      </w:r>
    </w:p>
    <w:p w:rsidR="002A6B6E" w:rsidRPr="00B92884" w:rsidRDefault="00BB75DA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الرابع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2A6B6E" w:rsidRPr="00B92884">
        <w:rPr>
          <w:rFonts w:ascii="Traditional Arabic" w:hAnsi="Traditional Arabic" w:cs="Traditional Arabic"/>
          <w:sz w:val="34"/>
          <w:szCs w:val="34"/>
          <w:rtl/>
        </w:rPr>
        <w:t>غريب الحديث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2C7F0D" w:rsidRPr="00B92884" w:rsidRDefault="003528FE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في رواية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خرى عن ابن عمر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رضي الله عنه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ما</w:t>
      </w:r>
      <w:r w:rsidR="009F2127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،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رسول الله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نهى عن النذر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((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لا يأتي بخير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نما يستخرج به من البخيل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))؛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رواه مسلم في صحيحه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16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>39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 رواية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أبي 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>هريرة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بصريح النهي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 النذر لا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يغني من القدر شيئ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2C7F0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نما يستخرج به من البخيل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))؛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 xml:space="preserve"> رواه مسلم في صحيحه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2C7F0D" w:rsidRPr="00B92884">
        <w:rPr>
          <w:rFonts w:ascii="Traditional Arabic" w:hAnsi="Traditional Arabic" w:cs="Traditional Arabic"/>
          <w:sz w:val="34"/>
          <w:szCs w:val="34"/>
          <w:rtl/>
        </w:rPr>
        <w:t xml:space="preserve"> 1640)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2C7F0D" w:rsidRPr="00B92884" w:rsidRDefault="002C7F0D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الخطابي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- يرحمه الله -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هذا غريب من العلم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ينهى عن الش</w:t>
      </w:r>
      <w:r w:rsidR="004C0070">
        <w:rPr>
          <w:rFonts w:ascii="Traditional Arabic" w:hAnsi="Traditional Arabic" w:cs="Traditional Arabic" w:hint="cs"/>
          <w:sz w:val="34"/>
          <w:szCs w:val="34"/>
          <w:rtl/>
        </w:rPr>
        <w:t>يء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يفعل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حتى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إذا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فُعِلَ وقع واجب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2"/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2C7F0D" w:rsidRPr="00B92884" w:rsidRDefault="002C7F0D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أما 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"لا يقدم ولا يؤخر"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فمعناه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لا يرد شيئ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 القدر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كما بينه في الروايات ال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خرى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يأتي بخير"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يرد شيئ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ا"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"لا تنذروا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يغني من القدر شيئ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ا"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يرد من القدر"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.</w:t>
      </w:r>
    </w:p>
    <w:p w:rsidR="002C7F0D" w:rsidRPr="00B92884" w:rsidRDefault="002C7F0D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وأما 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"يستخرج به من البخيل"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فمعناه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لا يأتي بهذه القربة تطوع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محض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مبتدئ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ًا،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 يأتي بها في مقابلة شفاء مريض وغيره مما تعلق النذر عليه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3"/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2C7F0D" w:rsidRPr="00B92884" w:rsidRDefault="002C7F0D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"إنما يستخرج به"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بالبناء للمفعول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"من البخيل"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 رواية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"من الشحيح"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9F21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وفي رواية ابن 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ماجه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"من اللئيم"</w:t>
      </w:r>
      <w:r w:rsidR="009F21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ومدار الجميع على منصور بن المعتمر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عن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 بن مرة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فالاختلاف في اللفظ المذكور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 xml:space="preserve"> من الرواة عن منصور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والمعاني متقاربة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 xml:space="preserve">لأن الشح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خص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،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واللؤم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عم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 xml:space="preserve">قال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الراغب ال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صفهاني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 xml:space="preserve">البخل 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مساك المقتنيات عما لا يحق حبسها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والشح بخل مع حرص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واللؤم ف</w:t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2A42A5" w:rsidRPr="00B92884">
        <w:rPr>
          <w:rFonts w:ascii="Traditional Arabic" w:hAnsi="Traditional Arabic" w:cs="Traditional Arabic"/>
          <w:sz w:val="34"/>
          <w:szCs w:val="34"/>
          <w:rtl/>
        </w:rPr>
        <w:t>عل ما يلام عليه</w:t>
      </w:r>
      <w:r w:rsidR="002A42A5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4"/>
      </w:r>
      <w:r w:rsidR="009F212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FE67CD" w:rsidRPr="00B92884" w:rsidRDefault="00FE67CD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العيني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يعني أن من الناس من لا يسمح بالصدقة والصوم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إلا إذا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نذر شيئ</w:t>
      </w:r>
      <w:r w:rsidR="0057319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لخوف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طمع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فكأنه لو لم يكن ذلك الشيء الذي طمع فيه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خافه لم يسمح ب</w:t>
      </w:r>
      <w:r w:rsidR="0057319A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خراج ما قدره الله تعالى ما لم يكن يفعله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فهو بخيل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D1504" w:rsidRPr="00B92884">
        <w:rPr>
          <w:rFonts w:ascii="Traditional Arabic" w:hAnsi="Traditional Arabic" w:cs="Traditional Arabic"/>
          <w:sz w:val="34"/>
          <w:szCs w:val="34"/>
          <w:rtl/>
        </w:rPr>
        <w:t>انتهى</w:t>
      </w:r>
      <w:r w:rsidR="001D1504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5"/>
      </w:r>
      <w:r w:rsidR="0057319A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="001D1504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1D1504" w:rsidRPr="002B2532" w:rsidRDefault="00BB75DA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57319A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الخامس</w:t>
      </w:r>
      <w:r w:rsidR="00DE3B8B" w:rsidRPr="0057319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أ</w:t>
      </w:r>
      <w:r w:rsidR="001D1504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لفاظ الحديث</w:t>
      </w:r>
      <w:r w:rsidR="00DE3B8B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1D1504" w:rsidRPr="00B92884" w:rsidRDefault="0057319A" w:rsidP="002B253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* </w:t>
      </w:r>
      <w:r w:rsidR="001D1504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الألفاظ التي </w:t>
      </w: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ورد بها</w:t>
      </w:r>
      <w:r w:rsidR="001D1504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طريق</w:t>
      </w:r>
      <w:r w:rsidR="001D150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عبدا</w:t>
      </w:r>
      <w:r w:rsidR="001D150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لله بن عمر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D1504" w:rsidRPr="00B92884" w:rsidRDefault="001D1504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نهى 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 النذر و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8F585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282B0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يرد شيئ</w:t>
      </w:r>
      <w:r w:rsidR="00942EE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282B0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942EE8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282B0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942EE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282B0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نما يستخرج به من البخيل</w:t>
      </w:r>
      <w:r w:rsidR="00942EE8">
        <w:rPr>
          <w:rFonts w:ascii="Traditional Arabic" w:hAnsi="Traditional Arabic" w:cs="Traditional Arabic"/>
          <w:b/>
          <w:bCs/>
          <w:sz w:val="34"/>
          <w:szCs w:val="34"/>
          <w:rtl/>
        </w:rPr>
        <w:t>))؛</w:t>
      </w:r>
      <w:r w:rsidR="00942EE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>رواه البخاري في صحيحه</w:t>
      </w:r>
      <w:r w:rsidR="007B2623">
        <w:rPr>
          <w:rFonts w:ascii="Traditional Arabic" w:hAnsi="Traditional Arabic" w:cs="Traditional Arabic"/>
          <w:sz w:val="34"/>
          <w:szCs w:val="34"/>
          <w:rtl/>
        </w:rPr>
        <w:t>،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القدر</w:t>
      </w:r>
      <w:r w:rsidR="007B2623">
        <w:rPr>
          <w:rFonts w:ascii="Traditional Arabic" w:hAnsi="Traditional Arabic" w:cs="Traditional Arabic"/>
          <w:sz w:val="34"/>
          <w:szCs w:val="34"/>
          <w:rtl/>
        </w:rPr>
        <w:t>،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</w:t>
      </w:r>
      <w:r w:rsidR="007B2623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>لقاء النذر العبد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>القدر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282B00" w:rsidRPr="00B92884">
        <w:rPr>
          <w:rFonts w:ascii="Traditional Arabic" w:hAnsi="Traditional Arabic" w:cs="Traditional Arabic"/>
          <w:sz w:val="34"/>
          <w:szCs w:val="34"/>
          <w:rtl/>
        </w:rPr>
        <w:t xml:space="preserve"> 6608)</w:t>
      </w:r>
      <w:r w:rsidR="00282B00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6"/>
      </w:r>
      <w:r w:rsidR="007B2623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282B00" w:rsidRPr="00B92884" w:rsidRDefault="007B2623" w:rsidP="009344C2">
      <w:pPr>
        <w:pStyle w:val="a5"/>
        <w:numPr>
          <w:ilvl w:val="0"/>
          <w:numId w:val="6"/>
        </w:numPr>
        <w:spacing w:after="0" w:line="240" w:lineRule="auto"/>
        <w:ind w:left="357" w:firstLine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 النذر 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يقدم 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ولا يؤخره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بالنذر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البخاري في صحيحه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أيمان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71C32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>النذور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الوفاء بالنذر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وقوله تعالى</w:t>
      </w:r>
      <w:r w:rsidR="00471C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71C32"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{</w:t>
      </w:r>
      <w:r w:rsidR="00471C32" w:rsidRPr="00471C3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يُوفُونَ</w:t>
      </w:r>
      <w:r w:rsidR="00471C32"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471C32" w:rsidRPr="00471C3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بِالنَّذْرِ</w:t>
      </w:r>
      <w:r w:rsidR="00471C32"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} [</w:t>
      </w:r>
      <w:r w:rsidR="00471C32" w:rsidRPr="00471C3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الإنسان</w:t>
      </w:r>
      <w:r w:rsidR="00471C32"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7] 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>(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6692)</w:t>
      </w:r>
      <w:r w:rsidR="00E21BC6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7"/>
      </w:r>
      <w:r w:rsidR="00471C3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21BC6" w:rsidRPr="00B92884" w:rsidRDefault="00471C32" w:rsidP="009344C2">
      <w:pPr>
        <w:pStyle w:val="a5"/>
        <w:numPr>
          <w:ilvl w:val="0"/>
          <w:numId w:val="6"/>
        </w:numPr>
        <w:spacing w:after="0" w:line="240" w:lineRule="auto"/>
        <w:ind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يرد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ولكنه يستخرج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البخاري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</w:t>
      </w:r>
      <w:r w:rsidR="00E21BC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>ال</w:t>
      </w:r>
      <w:r>
        <w:rPr>
          <w:rFonts w:ascii="Traditional Arabic" w:hAnsi="Traditional Arabic" w:cs="Traditional Arabic"/>
          <w:sz w:val="34"/>
          <w:szCs w:val="34"/>
          <w:rtl/>
        </w:rPr>
        <w:t>أيمان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>النذور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الوفاء بالنذر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وقوله تعالى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{</w:t>
      </w:r>
      <w:r w:rsidRPr="00471C3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يُوفُونَ</w:t>
      </w:r>
      <w:r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471C3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بِالنَّذْرِ</w:t>
      </w:r>
      <w:r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} [</w:t>
      </w:r>
      <w:r w:rsidRPr="00471C3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الإنسان</w:t>
      </w:r>
      <w:r w:rsidRP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: 7]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(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E21BC6" w:rsidRPr="00B92884">
        <w:rPr>
          <w:rFonts w:ascii="Traditional Arabic" w:hAnsi="Traditional Arabic" w:cs="Traditional Arabic"/>
          <w:sz w:val="34"/>
          <w:szCs w:val="34"/>
          <w:rtl/>
        </w:rPr>
        <w:t xml:space="preserve"> 6693)</w:t>
      </w:r>
      <w:r w:rsidR="00E21BC6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8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882F2B" w:rsidRPr="00B92884" w:rsidRDefault="00471C32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((إ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يرد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الشحيح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 و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نه لا يرد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1639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882F2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29"/>
      </w:r>
      <w:r w:rsidR="00A8099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882F2B" w:rsidRPr="00B92884" w:rsidRDefault="00A8099F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lastRenderedPageBreak/>
        <w:t>((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يقدم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ولا يؤخره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 و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نه لا يرد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1639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882F2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0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882F2B" w:rsidRPr="00B92884" w:rsidRDefault="00AF392C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((إ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يأتي بخير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882F2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 و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نه لا يرد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882F2B" w:rsidRPr="00B92884">
        <w:rPr>
          <w:rFonts w:ascii="Traditional Arabic" w:hAnsi="Traditional Arabic" w:cs="Traditional Arabic"/>
          <w:sz w:val="34"/>
          <w:szCs w:val="34"/>
          <w:rtl/>
        </w:rPr>
        <w:t xml:space="preserve"> 1639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)</w:t>
      </w:r>
      <w:r w:rsidR="00882F2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1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882F2B" w:rsidRPr="00B92884" w:rsidRDefault="00882F2B" w:rsidP="00B40E8D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أخذ 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رسول الله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ينهى عن النذر</w:t>
      </w:r>
      <w:r w:rsidR="00B40E8D">
        <w:rPr>
          <w:rFonts w:ascii="Traditional Arabic" w:hAnsi="Traditional Arabic" w:cs="Traditional Arabic"/>
          <w:sz w:val="34"/>
          <w:szCs w:val="34"/>
          <w:rtl/>
        </w:rPr>
        <w:t>،</w:t>
      </w:r>
      <w:r w:rsidR="00B40E8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ويقول</w:t>
      </w:r>
      <w:r w:rsidR="00AF392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F392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</w:t>
      </w:r>
      <w:r w:rsidR="00495AB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يرد شيئ</w:t>
      </w:r>
      <w:r w:rsidR="008F52B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495AB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8F52B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495AB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495AB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البخيل</w:t>
      </w:r>
      <w:r w:rsidR="008F52B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))</w:t>
      </w:r>
      <w:r w:rsidR="008F52B4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،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 مسدد</w:t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 رسول الله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 النذر </w:t>
      </w:r>
      <w:r w:rsidR="00495AB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يرد شيئ</w:t>
      </w:r>
      <w:r w:rsidR="008F52B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495AB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</w:t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داود في سننه</w:t>
      </w:r>
      <w:r w:rsidR="008F52B4">
        <w:rPr>
          <w:rFonts w:ascii="Traditional Arabic" w:hAnsi="Traditional Arabic" w:cs="Traditional Arabic"/>
          <w:sz w:val="34"/>
          <w:szCs w:val="34"/>
          <w:rtl/>
        </w:rPr>
        <w:t>،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</w:t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ب ال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أيمان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والنذور</w:t>
      </w:r>
      <w:r w:rsidR="008F52B4">
        <w:rPr>
          <w:rFonts w:ascii="Traditional Arabic" w:hAnsi="Traditional Arabic" w:cs="Traditional Arabic"/>
          <w:sz w:val="34"/>
          <w:szCs w:val="34"/>
          <w:rtl/>
        </w:rPr>
        <w:t>،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كراهية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3287)</w:t>
      </w:r>
      <w:r w:rsidR="00495ABE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2"/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95ABE" w:rsidRPr="00B92884" w:rsidRDefault="008F52B4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((إ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يأتي بخير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النسائي في سننه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النذور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 xml:space="preserve"> 380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95ABE" w:rsidRPr="00B92884">
        <w:rPr>
          <w:rFonts w:ascii="Traditional Arabic" w:hAnsi="Traditional Arabic" w:cs="Traditional Arabic"/>
          <w:sz w:val="34"/>
          <w:szCs w:val="34"/>
          <w:rtl/>
        </w:rPr>
        <w:t>)</w:t>
      </w:r>
      <w:r w:rsidR="00495ABE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3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C6736" w:rsidRPr="00B92884" w:rsidRDefault="008F52B4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((إ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يرد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الشحيح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))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>رواه النسائي في سننه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النذور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 xml:space="preserve"> 3802)</w:t>
      </w:r>
      <w:r w:rsidR="007C6736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4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C6736" w:rsidRPr="00B92884" w:rsidRDefault="008F52B4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لا يقدم 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ولا يؤخره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7C6736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هو شيء يستخرج به من الشحيح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النسائي في سننه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النذور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النذر لا يقدم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>ا ولا يؤخره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 xml:space="preserve"> 380</w:t>
      </w:r>
      <w:r w:rsidR="008456B1" w:rsidRPr="00B92884">
        <w:rPr>
          <w:rFonts w:ascii="Traditional Arabic" w:hAnsi="Traditional Arabic" w:cs="Traditional Arabic"/>
          <w:sz w:val="34"/>
          <w:szCs w:val="34"/>
          <w:rtl/>
        </w:rPr>
        <w:t>3</w:t>
      </w:r>
      <w:r w:rsidR="007C6736" w:rsidRPr="00B92884">
        <w:rPr>
          <w:rFonts w:ascii="Traditional Arabic" w:hAnsi="Traditional Arabic" w:cs="Traditional Arabic"/>
          <w:sz w:val="34"/>
          <w:szCs w:val="34"/>
          <w:rtl/>
        </w:rPr>
        <w:t>)</w:t>
      </w:r>
      <w:r w:rsidR="007C6736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5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C6736" w:rsidRPr="00B92884" w:rsidRDefault="008456B1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نهى 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 النذر وقال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اللئيم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ابن 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ماجه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سننه</w:t>
      </w:r>
      <w:r w:rsidR="008F52B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الكفارات</w:t>
      </w:r>
      <w:r w:rsidR="008F52B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2136)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6"/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B106E" w:rsidRPr="00B92884" w:rsidRDefault="008F52B4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</w:t>
      </w:r>
      <w:r w:rsidR="000B10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يرد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0B10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B10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الشحيح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0B106E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الدارمي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B106E" w:rsidRPr="00B92884" w:rsidRDefault="000B106E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نهى رسول الله عن النذر وقال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إنه لا يرد من القدر شيئ</w:t>
      </w:r>
      <w:r w:rsidR="008F52B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8F52B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B106E" w:rsidRPr="00B92884" w:rsidRDefault="000B106E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نهى النبي عن النذر وقال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إنه لا يأتي بخير</w:t>
      </w:r>
      <w:r w:rsidR="008F52B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B106E" w:rsidRPr="00B92884" w:rsidRDefault="008F52B4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</w:t>
      </w:r>
      <w:r w:rsidR="000B10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يقدم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0B10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ولا يؤخره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B106E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بالنذر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0B106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0B106E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B106E" w:rsidRPr="00B92884" w:rsidRDefault="000B106E" w:rsidP="009344C2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نهى عن النذر وقال</w:t>
      </w:r>
      <w:r w:rsidR="008F52B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F52B4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إنه لا يأتي بخير</w:t>
      </w:r>
      <w:r w:rsidR="008F52B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8F52B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))؛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رواه ابن أبي شيبة</w:t>
      </w:r>
      <w:r w:rsidR="008F52B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1528F0" w:rsidRPr="002B2532" w:rsidRDefault="008F52B4" w:rsidP="002B253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* </w:t>
      </w:r>
      <w:r w:rsidR="001528F0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الألفاظ </w:t>
      </w:r>
      <w:r w:rsidR="001528F0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التي </w:t>
      </w: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ورد بها</w:t>
      </w:r>
      <w:r w:rsidR="001528F0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طريق</w:t>
      </w:r>
      <w:r w:rsidR="004C0070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أبي </w:t>
      </w:r>
      <w:r w:rsidR="001528F0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هريرة</w:t>
      </w:r>
      <w:r w:rsidR="00B92884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رضي الله عنه</w:t>
      </w:r>
      <w:r w:rsidR="00DE3B8B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053BB1" w:rsidRPr="00B92884" w:rsidRDefault="008F52B4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لا يأت</w:t>
      </w: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ابن</w:t>
      </w: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آدم </w:t>
      </w:r>
      <w:r w:rsidRPr="002B25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بشيء لم يكن قد قدرته</w:t>
      </w:r>
      <w:r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يلقيه القدر وقد قدرته له</w:t>
      </w:r>
      <w:r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53BB1" w:rsidRPr="002B25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أستخرج به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البخاري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القدر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</w:t>
      </w:r>
      <w:r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>لقاء النذر العبد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>القدر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>9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6608)</w:t>
      </w:r>
      <w:r w:rsidR="00053BB1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7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53BB1" w:rsidRPr="00B92884" w:rsidRDefault="009344C2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((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يأتي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ابن آدم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بشيء لم يكن قدر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يلقيه النذر إلى القدر قد قدر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فيستخرج الله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فيؤتي عليه ما لم يكن يؤتي عليه من قبل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البخاري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أيمان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>النذور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 xml:space="preserve">الوفاء 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>بالنذر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وقوله تعالى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9344C2">
        <w:rPr>
          <w:rFonts w:ascii="Traditional Arabic" w:hAnsi="Traditional Arabic" w:cs="Traditional Arabic"/>
          <w:b/>
          <w:bCs/>
          <w:sz w:val="34"/>
          <w:szCs w:val="34"/>
          <w:rtl/>
        </w:rPr>
        <w:t>{</w:t>
      </w:r>
      <w:r w:rsidRPr="009344C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يُوفُونَ</w:t>
      </w:r>
      <w:r w:rsidRPr="009344C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9344C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بِالنَّذْرِ</w:t>
      </w:r>
      <w:r w:rsidRPr="009344C2">
        <w:rPr>
          <w:rFonts w:ascii="Traditional Arabic" w:hAnsi="Traditional Arabic" w:cs="Traditional Arabic"/>
          <w:b/>
          <w:bCs/>
          <w:sz w:val="34"/>
          <w:szCs w:val="34"/>
          <w:rtl/>
        </w:rPr>
        <w:t>} [</w:t>
      </w:r>
      <w:r w:rsidRPr="009344C2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الإنسان</w:t>
      </w:r>
      <w:r w:rsidRPr="009344C2">
        <w:rPr>
          <w:rFonts w:ascii="Traditional Arabic" w:hAnsi="Traditional Arabic" w:cs="Traditional Arabic"/>
          <w:b/>
          <w:bCs/>
          <w:sz w:val="34"/>
          <w:szCs w:val="34"/>
          <w:rtl/>
        </w:rPr>
        <w:t>: 7]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>(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53BB1" w:rsidRPr="00B92884">
        <w:rPr>
          <w:rFonts w:ascii="Traditional Arabic" w:hAnsi="Traditional Arabic" w:cs="Traditional Arabic"/>
          <w:sz w:val="34"/>
          <w:szCs w:val="34"/>
          <w:rtl/>
        </w:rPr>
        <w:t xml:space="preserve"> 6694)</w:t>
      </w:r>
      <w:r w:rsidR="00053BB1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8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508A1" w:rsidRPr="00B92884" w:rsidRDefault="009344C2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</w:t>
      </w:r>
      <w:r w:rsidR="009508A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9508A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يغني من القدر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9508A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9508A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9508A1"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9508A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9508A1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 وأنه لا يرد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9508A1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9508A1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9508A1" w:rsidRPr="00B92884">
        <w:rPr>
          <w:rFonts w:ascii="Traditional Arabic" w:hAnsi="Traditional Arabic" w:cs="Traditional Arabic"/>
          <w:sz w:val="34"/>
          <w:szCs w:val="34"/>
          <w:rtl/>
        </w:rPr>
        <w:t xml:space="preserve"> 1640)</w:t>
      </w:r>
      <w:r w:rsidR="009508A1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39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508A1" w:rsidRPr="00B92884" w:rsidRDefault="009508A1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"نهى عن النذر</w:t>
      </w:r>
      <w:r w:rsidR="004732C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وقال</w:t>
      </w:r>
      <w:r w:rsidR="004732C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4732C7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يرد شيئ</w:t>
      </w:r>
      <w:r w:rsidR="004732C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من القدر</w:t>
      </w:r>
      <w:r w:rsidR="004732C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في صحيحه</w:t>
      </w:r>
      <w:r w:rsidR="009C48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النذر</w:t>
      </w:r>
      <w:r w:rsidR="009C48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 وأنه لا يرد شيئ</w:t>
      </w:r>
      <w:r w:rsidR="009C4827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1640)</w:t>
      </w:r>
      <w:r w:rsidR="005E2F72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0"/>
      </w:r>
      <w:r w:rsidR="009C482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E2F72" w:rsidRPr="00B92884" w:rsidRDefault="009C4827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5E2F72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يقرب من ابن آدم شيئ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5E2F72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 لم يكن الله قدره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5E2F72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النذر يوافق القدر فيخرج بذلك من البخيل ما لم يكن البخيل يريد أن يخرج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في صحيحه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 وأنه لا يرد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5E2F72" w:rsidRPr="00B92884">
        <w:rPr>
          <w:rFonts w:ascii="Traditional Arabic" w:hAnsi="Traditional Arabic" w:cs="Traditional Arabic"/>
          <w:sz w:val="34"/>
          <w:szCs w:val="34"/>
          <w:rtl/>
        </w:rPr>
        <w:t xml:space="preserve"> 1640)</w:t>
      </w:r>
      <w:r w:rsidR="005E2F72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1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508A1" w:rsidRPr="00B92884" w:rsidRDefault="005E2F72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ينهى عن النذر ويقول</w:t>
      </w:r>
      <w:r w:rsidR="009C48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9C4827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يرد شيئ</w:t>
      </w:r>
      <w:r w:rsidR="009C4827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9C4827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))؛ </w:t>
      </w:r>
      <w:r w:rsidR="009C4827">
        <w:rPr>
          <w:rFonts w:ascii="Traditional Arabic" w:hAnsi="Traditional Arabic" w:cs="Traditional Arabic"/>
          <w:b/>
          <w:bCs/>
          <w:sz w:val="34"/>
          <w:szCs w:val="34"/>
          <w:rtl/>
        </w:rPr>
        <w:t>رواه أبو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داود في سننه</w:t>
      </w:r>
      <w:r w:rsidR="009C48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الأيمان والنذور</w:t>
      </w:r>
      <w:r w:rsidR="009C482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كراهية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3287)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2"/>
      </w:r>
      <w:r w:rsidR="009C482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FB2F5D" w:rsidRPr="00B92884" w:rsidRDefault="009C4827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يأتي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ابن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آدم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- 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القدر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بشيء لم أكن قدرته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يلقيه النذر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القدر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قدرته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يستخرج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به 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يؤتي عليه ما لم يكن يؤتي من قبل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))؛ 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رواه أبو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>داود في سننه</w:t>
      </w:r>
      <w:r w:rsidR="00671EEF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الأيمان والنذور</w:t>
      </w:r>
      <w:r w:rsidR="00671EEF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كراهية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3287)</w:t>
      </w:r>
      <w:r w:rsidR="00FB2F5D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3"/>
      </w:r>
      <w:r w:rsidR="00671EE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FB2F5D" w:rsidRPr="00B92884" w:rsidRDefault="00671EEF" w:rsidP="00DF073E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يغني من القدر شيئ</w:t>
      </w:r>
      <w:r w:rsidR="00DF073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DF073E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الترمذي في سننه</w:t>
      </w:r>
      <w:r w:rsidR="00DF073E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الأيمان والنذور</w:t>
      </w:r>
      <w:r w:rsidR="00DF073E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كراهية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1538)</w:t>
      </w:r>
      <w:r w:rsidR="00FB2F5D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4"/>
      </w:r>
      <w:r w:rsidR="00DF073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1D1504" w:rsidRPr="00B92884" w:rsidRDefault="0049618E" w:rsidP="005F1DC4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يأتي النذر على ابن آدم 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لم يقدره عليه</w:t>
      </w:r>
      <w:r w:rsidR="005F1DC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ولكنه شيء </w:t>
      </w:r>
      <w:r w:rsidR="005F1DC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FB2F5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ستخرج به من البخيل</w:t>
      </w:r>
      <w:r w:rsidR="005F1DC4"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- وفي رواي</w:t>
      </w:r>
      <w:r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="005F1DC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لم أقدره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>رواه النسائي في سننه الكبرى</w:t>
      </w:r>
      <w:r w:rsidR="005F1DC4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2F5D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>ذور</w:t>
      </w:r>
      <w:r w:rsidR="005F1DC4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لا يقدم </w:t>
      </w:r>
      <w:r>
        <w:rPr>
          <w:rFonts w:ascii="Traditional Arabic" w:hAnsi="Traditional Arabic" w:cs="Traditional Arabic"/>
          <w:sz w:val="34"/>
          <w:szCs w:val="34"/>
          <w:rtl/>
        </w:rPr>
        <w:t>شيئًا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</w:t>
      </w:r>
      <w:r w:rsidR="0045670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>يؤخره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3804)</w:t>
      </w:r>
      <w:r w:rsidR="000C42ED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5"/>
      </w:r>
      <w:r w:rsidR="005F1DC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C42ED" w:rsidRPr="00B92884" w:rsidRDefault="005F1DC4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يغني من القدر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النسائي في سننه الكبرى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النذور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لا يقدم </w:t>
      </w:r>
      <w:r w:rsidR="0049618E">
        <w:rPr>
          <w:rFonts w:ascii="Traditional Arabic" w:hAnsi="Traditional Arabic" w:cs="Traditional Arabic"/>
          <w:sz w:val="34"/>
          <w:szCs w:val="34"/>
          <w:rtl/>
        </w:rPr>
        <w:t>شيئًا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</w:t>
      </w:r>
      <w:r w:rsidR="0049618E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>يؤخره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>7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3804)</w:t>
      </w:r>
      <w:r w:rsidR="000C42ED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6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C42ED" w:rsidRPr="00B92884" w:rsidRDefault="005F1DC4" w:rsidP="00B40E8D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لا يأتي ابن آدم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بشيء إلا ما قدر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يغلبه القدر ما قدر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فيستخرج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B40E8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فييسَّر</w:t>
      </w:r>
      <w:r w:rsidR="000C42ED" w:rsidRPr="002B2532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عليه ما لم يكن </w:t>
      </w:r>
      <w:r w:rsidRPr="00B40E8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ييسَّر</w:t>
      </w:r>
      <w:r w:rsidR="000C42ED" w:rsidRPr="002B2532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عليه من قبل ذلك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قال الله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نف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spellStart"/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ُ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نف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ِ</w:t>
      </w:r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ْ</w:t>
      </w:r>
      <w:proofErr w:type="spellEnd"/>
      <w:r w:rsidR="000C42E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عليك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ابن ماجه في سننه</w:t>
      </w:r>
      <w:r w:rsidR="002A5A64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كتاب الكفارات</w:t>
      </w:r>
      <w:r w:rsidR="002A5A64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النهي عن النذر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>1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42ED" w:rsidRPr="00B92884">
        <w:rPr>
          <w:rFonts w:ascii="Traditional Arabic" w:hAnsi="Traditional Arabic" w:cs="Traditional Arabic"/>
          <w:sz w:val="34"/>
          <w:szCs w:val="34"/>
          <w:rtl/>
        </w:rPr>
        <w:t xml:space="preserve"> 2136)</w:t>
      </w:r>
      <w:r w:rsidR="000C42ED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7"/>
      </w:r>
      <w:r w:rsidR="002A5A6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EB3F7C" w:rsidP="00CC67FD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نهى عن النذر وقال</w:t>
      </w:r>
      <w:r w:rsidR="00CC67F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C67FD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يقدم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 w:rsidR="00CC67FD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ولكنه ي</w:t>
      </w:r>
      <w:r w:rsidR="00CC67F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ستخرج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 w:rsidR="00CC67FD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CC67FD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((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يأتي النذر على ابن آدم بشيء لم أقدره عليه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ولكنه شيء أستخرج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يؤتيني عليه ما يؤتيني على البخل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EB3F7C" w:rsidP="00CC67FD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"نهى عن النذر وقال</w:t>
      </w:r>
      <w:r w:rsidR="00CC67FD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C67FD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إنه لا يرد من القدر</w:t>
      </w:r>
      <w:r w:rsidR="00314B15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 w:rsidR="00314B1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314B15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يأتي ابن آدم النذر بشيء لم أكن قدرته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ولكنه يلقيه النذر بما قدرته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يستخرج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يؤتيني عليه ما لم يكن آتاني عليه من قبل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314B15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النذر لا يقرب من ابن آدم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لم يكن الله قدره له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ولكن النذر موافق القدر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فيخرج بذلك من البخيل ما لم يكن البخيل يريد أن يخرج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314B15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يقدم من القدر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314B15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يرد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من القدر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B3F7C" w:rsidRPr="00B92884" w:rsidRDefault="009A211A" w:rsidP="009344C2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((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إياكم والنذر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الله لا ينعم نعمة على الرشا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EB3F7C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هو شيء يستخرج به من البخيل</w:t>
      </w:r>
      <w:r w:rsidR="00471C32">
        <w:rPr>
          <w:rFonts w:ascii="Traditional Arabic" w:hAnsi="Traditional Arabic" w:cs="Traditional Arabic"/>
          <w:b/>
          <w:bCs/>
          <w:sz w:val="34"/>
          <w:szCs w:val="34"/>
          <w:rtl/>
        </w:rPr>
        <w:t>))؛ رواه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 xml:space="preserve"> ابن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أبي </w:t>
      </w:r>
      <w:r w:rsidR="00EB3F7C" w:rsidRPr="00B92884">
        <w:rPr>
          <w:rFonts w:ascii="Traditional Arabic" w:hAnsi="Traditional Arabic" w:cs="Traditional Arabic"/>
          <w:sz w:val="34"/>
          <w:szCs w:val="34"/>
          <w:rtl/>
        </w:rPr>
        <w:t>شيبة في مصنفه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306EB" w:rsidRPr="009A211A" w:rsidRDefault="00BB75DA" w:rsidP="009A211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9A211A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السادس</w:t>
      </w:r>
      <w:r w:rsidR="00DE3B8B" w:rsidRPr="009A211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E306EB" w:rsidRPr="009A211A">
        <w:rPr>
          <w:rFonts w:ascii="Traditional Arabic" w:hAnsi="Traditional Arabic" w:cs="Traditional Arabic"/>
          <w:b/>
          <w:bCs/>
          <w:sz w:val="34"/>
          <w:szCs w:val="34"/>
          <w:rtl/>
        </w:rPr>
        <w:t>المعنى ال</w:t>
      </w:r>
      <w:r w:rsidR="009A211A" w:rsidRPr="009A211A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E306EB" w:rsidRPr="009A211A">
        <w:rPr>
          <w:rFonts w:ascii="Traditional Arabic" w:hAnsi="Traditional Arabic" w:cs="Traditional Arabic"/>
          <w:b/>
          <w:bCs/>
          <w:sz w:val="34"/>
          <w:szCs w:val="34"/>
          <w:rtl/>
        </w:rPr>
        <w:t>جمالي للحديث</w:t>
      </w:r>
      <w:r w:rsidR="00DE3B8B" w:rsidRPr="009A211A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E306EB" w:rsidRPr="00B92884" w:rsidRDefault="00E306EB" w:rsidP="005C611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المازري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يحتمل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2B2532">
        <w:rPr>
          <w:rFonts w:ascii="Traditional Arabic" w:hAnsi="Traditional Arabic" w:cs="Traditional Arabic"/>
          <w:sz w:val="34"/>
          <w:szCs w:val="34"/>
          <w:rtl/>
        </w:rPr>
        <w:t>يكون سبب النهي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كون الناذر يصير ملتزم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له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فيأتي به تكلف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بغير نشاط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ويحتمل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يكون سببه كونه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يأتي بالقرب</w:t>
      </w:r>
      <w:r w:rsidR="009A211A"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التي التزمها في نذره على صورة المعاوضة للأمر الذي طلبه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فينقص 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جره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وشأن العبادة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تكون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متمحضة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تعالى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306EB" w:rsidRPr="00B92884" w:rsidRDefault="00E306EB" w:rsidP="005C611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القاضي عياض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ويحتمل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النهي لكونه قد يظن بعض الج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>هلة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>يرد القدر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>ويمنع من حصول المقدر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>فن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عنه خوف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>ا من جاهل يعتقد ذلك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1F3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وسياق الحديث يؤيد هذا</w:t>
      </w:r>
      <w:r w:rsidR="00DE1F3D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8"/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C198D" w:rsidRPr="00B92884" w:rsidRDefault="00DE1F3D" w:rsidP="00FD7B3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"وقوله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نهى 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 النذر وقال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5C611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نه لا يأتي بخير</w:t>
      </w:r>
      <w:r w:rsidR="005C611B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البخيل</w:t>
      </w:r>
      <w:r w:rsidR="005C611B"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 الشيخ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ذهب بعض العلماء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الغرض بهذا الحديث التحفظ عن النذر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والحض على الوفاء به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وهذا عندي بعيد من ظاهر الحديث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ويحتمل عندي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يكون وجه النهي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الناذر 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أتي الق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ربة مستثقلا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 لها ل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ا صارت عليه ضربة لازم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وكل محبوس الاختيار ف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نه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لا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ينبسط للفعل</w:t>
      </w:r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ينشط مطلق الاختيار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فقد كره مالك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 رحمه الله -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ينذر ال</w:t>
      </w:r>
      <w:r w:rsidR="005C611B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نسان صوم يوم بعينه </w:t>
      </w:r>
      <w:proofErr w:type="spellStart"/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يؤقته</w:t>
      </w:r>
      <w:proofErr w:type="spellEnd"/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وعلل قوله شيوخنا بمثل هذا الذي </w:t>
      </w:r>
      <w:proofErr w:type="spellStart"/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قلناه</w:t>
      </w:r>
      <w:proofErr w:type="spellEnd"/>
      <w:r w:rsidR="005C611B">
        <w:rPr>
          <w:rFonts w:ascii="Traditional Arabic" w:hAnsi="Traditional Arabic" w:cs="Traditional Arabic"/>
          <w:sz w:val="34"/>
          <w:szCs w:val="34"/>
          <w:rtl/>
        </w:rPr>
        <w:t>،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ويحتمل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يكون الناذر ل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ا لم يبذل ما بذل من الق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ربة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إلا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>بشرط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442910" w:rsidRPr="00B92884">
        <w:rPr>
          <w:rFonts w:ascii="Traditional Arabic" w:hAnsi="Traditional Arabic" w:cs="Traditional Arabic"/>
          <w:sz w:val="34"/>
          <w:szCs w:val="34"/>
          <w:rtl/>
        </w:rPr>
        <w:t xml:space="preserve">يفعل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له ما يختار</w:t>
      </w:r>
      <w:r w:rsidR="00FD7B3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صار ذلك كالمعاوضة التي تقدح في نية المتقرب</w:t>
      </w:r>
      <w:r w:rsidR="00FD7B3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ويذه</w:t>
      </w:r>
      <w:r w:rsidR="00BB75DA" w:rsidRPr="00B92884">
        <w:rPr>
          <w:rFonts w:ascii="Traditional Arabic" w:hAnsi="Traditional Arabic" w:cs="Traditional Arabic"/>
          <w:sz w:val="34"/>
          <w:szCs w:val="34"/>
          <w:rtl/>
        </w:rPr>
        <w:t>ب الأجر الثابت للقربة المجردة</w:t>
      </w:r>
      <w:r w:rsidR="00FD7B39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وفي الحديث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D7B39"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ED4803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من عمل عملا</w:t>
      </w:r>
      <w:r w:rsidR="00FD7B3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="00ED4803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شرك فيه غيري</w:t>
      </w:r>
      <w:r w:rsidR="00FD7B39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فهو له</w:t>
      </w:r>
      <w:r w:rsidR="00FD7B39">
        <w:rPr>
          <w:rFonts w:ascii="Traditional Arabic" w:hAnsi="Traditional Arabic" w:cs="Traditional Arabic"/>
          <w:b/>
          <w:bCs/>
          <w:sz w:val="34"/>
          <w:szCs w:val="34"/>
          <w:rtl/>
        </w:rPr>
        <w:t>))،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ويشير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هذا التأويل 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 النذر 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</w:t>
      </w:r>
      <w:r w:rsidR="00FD7B3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يقر</w:t>
      </w:r>
      <w:r w:rsidR="00FD7B3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ِّ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ب من ابن </w:t>
      </w:r>
      <w:r w:rsidR="00E733D5">
        <w:rPr>
          <w:rFonts w:ascii="Traditional Arabic" w:hAnsi="Traditional Arabic" w:cs="Traditional Arabic"/>
          <w:b/>
          <w:bCs/>
          <w:sz w:val="34"/>
          <w:szCs w:val="34"/>
          <w:rtl/>
        </w:rPr>
        <w:t>آدم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لم يكن الله قد</w:t>
      </w:r>
      <w:r w:rsidR="00FD7B39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ره له</w:t>
      </w:r>
      <w:r w:rsidR="00FD7B39">
        <w:rPr>
          <w:rFonts w:ascii="Traditional Arabic" w:hAnsi="Traditional Arabic" w:cs="Traditional Arabic"/>
          <w:b/>
          <w:bCs/>
          <w:sz w:val="34"/>
          <w:szCs w:val="34"/>
          <w:rtl/>
        </w:rPr>
        <w:t>))،</w:t>
      </w:r>
      <w:r w:rsidR="000C198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ولكن النذر قد يوافق القدر</w:t>
      </w:r>
      <w:r w:rsidR="00FD7B3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فيخرج بذلك من البخيل ما لم يكن البخيل يريد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يخرج</w:t>
      </w:r>
      <w:r w:rsidR="00FD7B39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كالنص على هذا التعليل الذي </w:t>
      </w:r>
      <w:proofErr w:type="spellStart"/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قلناه</w:t>
      </w:r>
      <w:proofErr w:type="spellEnd"/>
      <w:r w:rsidR="00FD7B39">
        <w:rPr>
          <w:rFonts w:ascii="Traditional Arabic" w:hAnsi="Traditional Arabic" w:cs="Traditional Arabic"/>
          <w:sz w:val="34"/>
          <w:szCs w:val="34"/>
          <w:rtl/>
        </w:rPr>
        <w:t>؛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 xml:space="preserve"> لأنه 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خبر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موافقة القدر تخرج منه ما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لم ير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0C198D" w:rsidRPr="00B92884">
        <w:rPr>
          <w:rFonts w:ascii="Traditional Arabic" w:hAnsi="Traditional Arabic" w:cs="Traditional Arabic"/>
          <w:sz w:val="34"/>
          <w:szCs w:val="34"/>
          <w:rtl/>
        </w:rPr>
        <w:t>د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670A56" w:rsidRPr="00B92884">
        <w:rPr>
          <w:rFonts w:ascii="Traditional Arabic" w:hAnsi="Traditional Arabic" w:cs="Traditional Arabic"/>
          <w:sz w:val="34"/>
          <w:szCs w:val="34"/>
          <w:rtl/>
        </w:rPr>
        <w:t>يخرج</w:t>
      </w:r>
      <w:r w:rsidR="00FD7B39">
        <w:rPr>
          <w:rFonts w:ascii="Traditional Arabic" w:hAnsi="Traditional Arabic" w:cs="Traditional Arabic"/>
          <w:sz w:val="34"/>
          <w:szCs w:val="34"/>
          <w:rtl/>
        </w:rPr>
        <w:t>،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670A56"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670A56" w:rsidRPr="00B92884">
        <w:rPr>
          <w:rFonts w:ascii="Traditional Arabic" w:hAnsi="Traditional Arabic" w:cs="Traditional Arabic"/>
          <w:sz w:val="34"/>
          <w:szCs w:val="34"/>
          <w:rtl/>
        </w:rPr>
        <w:t>ن النذر ليس هو الجالب للقدر"</w:t>
      </w:r>
      <w:r w:rsidR="00670A56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49"/>
      </w:r>
      <w:r w:rsidR="00FD7B39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670A56" w:rsidRPr="00B92884" w:rsidRDefault="00670A56" w:rsidP="005D502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هذا 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النهي مثاله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يقول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A058C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شفى الله مريضي</w:t>
      </w:r>
      <w:r w:rsidR="00EA058C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قد</w:t>
      </w:r>
      <w:r w:rsidR="00EA058C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 غائبي</w:t>
      </w:r>
      <w:r w:rsidR="00EA058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فعلي</w:t>
      </w:r>
      <w:r w:rsidR="00EA058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عتق رقبة</w:t>
      </w:r>
      <w:r w:rsidR="00EA058C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صدقة كذا</w:t>
      </w:r>
      <w:r w:rsidR="00EA058C">
        <w:rPr>
          <w:rFonts w:ascii="Traditional Arabic" w:hAnsi="Traditional Arabic" w:cs="Traditional Arabic"/>
          <w:sz w:val="34"/>
          <w:szCs w:val="34"/>
          <w:rtl/>
        </w:rPr>
        <w:t>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صوم 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ووجه هذا النهي هو </w:t>
      </w:r>
      <w:r w:rsidR="00EA058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لما وقف فعل هذه القربة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على حصول غرض عاجل</w:t>
      </w:r>
      <w:r w:rsidR="00EA058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 xml:space="preserve"> ظهر أنه لم </w:t>
      </w:r>
      <w:proofErr w:type="spellStart"/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>يتمحض</w:t>
      </w:r>
      <w:proofErr w:type="spellEnd"/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 xml:space="preserve"> له نية التقرب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>الله تعالى بما صدر منه</w:t>
      </w:r>
      <w:r w:rsidR="00EA058C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 xml:space="preserve"> بل سلك فيها مسلك المعاوضة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>ألا ترى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>أنه لو لم يحصل غرضه لم يفعل؟! وهذا حال البخيل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؛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نه لا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يخرج من ماله </w:t>
      </w:r>
      <w:r w:rsidR="0049618E">
        <w:rPr>
          <w:rFonts w:ascii="Traditional Arabic" w:hAnsi="Traditional Arabic" w:cs="Traditional Arabic"/>
          <w:sz w:val="34"/>
          <w:szCs w:val="34"/>
          <w:rtl/>
        </w:rPr>
        <w:t>شيئًا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 إ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>لا بعوض عاجل يرب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لى ما 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خرج</w:t>
      </w:r>
      <w:r w:rsidR="005D5022">
        <w:rPr>
          <w:rFonts w:ascii="Traditional Arabic" w:hAnsi="Traditional Arabic" w:cs="Traditional Arabic"/>
          <w:sz w:val="34"/>
          <w:szCs w:val="34"/>
          <w:rtl/>
        </w:rPr>
        <w:t>،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المعنى هو الذي أشار إ</w:t>
      </w:r>
      <w:r w:rsidR="00BA54D4" w:rsidRPr="00B92884">
        <w:rPr>
          <w:rFonts w:ascii="Traditional Arabic" w:hAnsi="Traditional Arabic" w:cs="Traditional Arabic"/>
          <w:sz w:val="34"/>
          <w:szCs w:val="34"/>
          <w:rtl/>
        </w:rPr>
        <w:t>ليه بقوله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C85ED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="007B262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إنما </w:t>
      </w:r>
      <w:r w:rsidR="00C85ED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يستخرج به من البخيل ما لم يكن البخيل يريد</w:t>
      </w:r>
      <w:r w:rsidR="0017308A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أن </w:t>
      </w:r>
      <w:r w:rsidR="00C85ED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يخرج</w:t>
      </w:r>
      <w:r w:rsidR="005D5022">
        <w:rPr>
          <w:rFonts w:ascii="Traditional Arabic" w:hAnsi="Traditional Arabic" w:cs="Traditional Arabic"/>
          <w:b/>
          <w:bCs/>
          <w:sz w:val="34"/>
          <w:szCs w:val="34"/>
          <w:rtl/>
        </w:rPr>
        <w:t>))،</w:t>
      </w:r>
      <w:r w:rsidR="00C85ED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ثم يضاف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إلى 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 xml:space="preserve">هذا 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C85ED7" w:rsidRPr="00B92884">
        <w:rPr>
          <w:rFonts w:ascii="Traditional Arabic" w:hAnsi="Traditional Arabic" w:cs="Traditional Arabic"/>
          <w:sz w:val="34"/>
          <w:szCs w:val="34"/>
          <w:rtl/>
        </w:rPr>
        <w:t>عت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ق</w:t>
      </w:r>
      <w:r w:rsidR="00C85ED7" w:rsidRPr="00B92884">
        <w:rPr>
          <w:rFonts w:ascii="Traditional Arabic" w:hAnsi="Traditional Arabic" w:cs="Traditional Arabic"/>
          <w:sz w:val="34"/>
          <w:szCs w:val="34"/>
          <w:rtl/>
        </w:rPr>
        <w:t>اد جاهل يظن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="00C85ED7" w:rsidRPr="00B92884">
        <w:rPr>
          <w:rFonts w:ascii="Traditional Arabic" w:hAnsi="Traditional Arabic" w:cs="Traditional Arabic"/>
          <w:sz w:val="34"/>
          <w:szCs w:val="34"/>
          <w:rtl/>
        </w:rPr>
        <w:t>يوجب حصول ذلك الغرض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، أو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C85ED7" w:rsidRPr="00B92884">
        <w:rPr>
          <w:rFonts w:ascii="Traditional Arabic" w:hAnsi="Traditional Arabic" w:cs="Traditional Arabic"/>
          <w:sz w:val="34"/>
          <w:szCs w:val="34"/>
          <w:rtl/>
        </w:rPr>
        <w:t>الله تعالى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85ED7" w:rsidRPr="00B92884">
        <w:rPr>
          <w:rFonts w:ascii="Traditional Arabic" w:hAnsi="Traditional Arabic" w:cs="Traditional Arabic"/>
          <w:sz w:val="34"/>
          <w:szCs w:val="34"/>
          <w:rtl/>
        </w:rPr>
        <w:t>يفعل معه ذلك ال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غرض لأجل ذلك 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ليهما الإ</w:t>
      </w:r>
      <w:r w:rsidR="00C85ED7" w:rsidRPr="00B92884">
        <w:rPr>
          <w:rFonts w:ascii="Traditional Arabic" w:hAnsi="Traditional Arabic" w:cs="Traditional Arabic"/>
          <w:sz w:val="34"/>
          <w:szCs w:val="34"/>
          <w:rtl/>
        </w:rPr>
        <w:t>شارة بقوله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C85ED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ف</w:t>
      </w:r>
      <w:r w:rsidR="005D502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="00C85ED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ن النذر </w:t>
      </w:r>
      <w:r w:rsidR="003E2E1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لا</w:t>
      </w:r>
      <w:r w:rsidR="005D502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3E2E1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يرد من قدر الله </w:t>
      </w:r>
      <w:r w:rsidR="0049618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 w:rsidR="005D5022">
        <w:rPr>
          <w:rFonts w:ascii="Traditional Arabic" w:hAnsi="Traditional Arabic" w:cs="Traditional Arabic"/>
          <w:b/>
          <w:bCs/>
          <w:sz w:val="34"/>
          <w:szCs w:val="34"/>
          <w:rtl/>
        </w:rPr>
        <w:t>))،</w:t>
      </w:r>
      <w:r w:rsidR="003E2E1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وهاتان جهالتان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3E2E1B" w:rsidRPr="00B92884">
        <w:rPr>
          <w:rFonts w:ascii="Traditional Arabic" w:hAnsi="Traditional Arabic" w:cs="Traditional Arabic"/>
          <w:sz w:val="34"/>
          <w:szCs w:val="34"/>
          <w:rtl/>
        </w:rPr>
        <w:t>الأولى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E2E1B" w:rsidRPr="00B92884">
        <w:rPr>
          <w:rFonts w:ascii="Traditional Arabic" w:hAnsi="Traditional Arabic" w:cs="Traditional Arabic"/>
          <w:sz w:val="34"/>
          <w:szCs w:val="34"/>
          <w:rtl/>
        </w:rPr>
        <w:t xml:space="preserve"> تقارب الكفر</w:t>
      </w:r>
      <w:r w:rsidR="005D5022">
        <w:rPr>
          <w:rFonts w:ascii="Traditional Arabic" w:hAnsi="Traditional Arabic" w:cs="Traditional Arabic"/>
          <w:sz w:val="34"/>
          <w:szCs w:val="34"/>
          <w:rtl/>
        </w:rPr>
        <w:t>،</w:t>
      </w:r>
      <w:r w:rsidR="003E2E1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والثانية</w:t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3E2E1B" w:rsidRPr="00B92884">
        <w:rPr>
          <w:rFonts w:ascii="Traditional Arabic" w:hAnsi="Traditional Arabic" w:cs="Traditional Arabic"/>
          <w:sz w:val="34"/>
          <w:szCs w:val="34"/>
          <w:rtl/>
        </w:rPr>
        <w:t xml:space="preserve"> خطأ صراح</w:t>
      </w:r>
      <w:r w:rsidR="003E2E1B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50"/>
      </w:r>
      <w:r w:rsidR="005D502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F85355" w:rsidRDefault="003E2E1B" w:rsidP="005B17F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5B17F3">
        <w:rPr>
          <w:rFonts w:ascii="Traditional Arabic" w:hAnsi="Traditional Arabic" w:cs="Traditional Arabic"/>
          <w:sz w:val="34"/>
          <w:szCs w:val="34"/>
          <w:rtl/>
        </w:rPr>
        <w:t>قال أبو عيسى الترمذي</w:t>
      </w:r>
      <w:r w:rsidR="00DE3B8B" w:rsidRPr="005B17F3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ED4803" w:rsidRPr="005B17F3">
        <w:rPr>
          <w:rFonts w:ascii="Traditional Arabic" w:hAnsi="Traditional Arabic" w:cs="Traditional Arabic"/>
          <w:sz w:val="34"/>
          <w:szCs w:val="34"/>
          <w:rtl/>
        </w:rPr>
        <w:t>العمل على هذا عند بعض أهل العلم</w:t>
      </w:r>
      <w:r w:rsidR="00FE7491" w:rsidRPr="005B17F3">
        <w:rPr>
          <w:rFonts w:ascii="Traditional Arabic" w:hAnsi="Traditional Arabic" w:cs="Traditional Arabic"/>
          <w:sz w:val="34"/>
          <w:szCs w:val="34"/>
          <w:rtl/>
        </w:rPr>
        <w:t xml:space="preserve"> من </w:t>
      </w:r>
      <w:r w:rsidR="005B17F3" w:rsidRPr="005B17F3">
        <w:rPr>
          <w:rFonts w:ascii="Traditional Arabic" w:hAnsi="Traditional Arabic" w:cs="Traditional Arabic" w:hint="cs"/>
          <w:sz w:val="34"/>
          <w:szCs w:val="34"/>
          <w:rtl/>
        </w:rPr>
        <w:t xml:space="preserve">أصحاب </w:t>
      </w:r>
      <w:r w:rsidR="00FE7491" w:rsidRPr="005B17F3">
        <w:rPr>
          <w:rFonts w:ascii="Traditional Arabic" w:hAnsi="Traditional Arabic" w:cs="Traditional Arabic"/>
          <w:sz w:val="34"/>
          <w:szCs w:val="34"/>
          <w:rtl/>
        </w:rPr>
        <w:t>النبي</w:t>
      </w:r>
      <w:r w:rsidR="00DE3B8B" w:rsidRPr="005B17F3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FE7491" w:rsidRPr="005B17F3">
        <w:rPr>
          <w:rFonts w:ascii="Traditional Arabic" w:hAnsi="Traditional Arabic" w:cs="Traditional Arabic"/>
          <w:sz w:val="34"/>
          <w:szCs w:val="34"/>
          <w:rtl/>
        </w:rPr>
        <w:t>وغيرهم</w:t>
      </w:r>
      <w:r w:rsidR="0010235E" w:rsidRPr="005B17F3">
        <w:rPr>
          <w:rFonts w:ascii="Traditional Arabic" w:hAnsi="Traditional Arabic" w:cs="Traditional Arabic"/>
          <w:sz w:val="34"/>
          <w:szCs w:val="34"/>
          <w:rtl/>
        </w:rPr>
        <w:t>،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 xml:space="preserve"> كرهوا النذر</w:t>
      </w:r>
      <w:r w:rsidR="0010235E">
        <w:rPr>
          <w:rFonts w:ascii="Traditional Arabic" w:hAnsi="Traditional Arabic" w:cs="Traditional Arabic"/>
          <w:sz w:val="34"/>
          <w:szCs w:val="34"/>
          <w:rtl/>
        </w:rPr>
        <w:t>،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>لله بن المبارك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>معنى الكراهية في النذر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>في الطاعة والمعصية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>ن نذ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 xml:space="preserve">ر الرجل بالطاعة فوفى به فله فيه 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>جر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E7491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ويكره له النذر</w:t>
      </w:r>
      <w:r w:rsidR="00FE7491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51"/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F85355" w:rsidRDefault="00F85355">
      <w:pPr>
        <w:bidi w:val="0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/>
          <w:sz w:val="34"/>
          <w:szCs w:val="34"/>
          <w:rtl/>
          <w:lang w:bidi="ar-EG"/>
        </w:rPr>
        <w:br w:type="page"/>
      </w:r>
    </w:p>
    <w:p w:rsidR="00FE7491" w:rsidRPr="00B92884" w:rsidRDefault="008B6F77" w:rsidP="008B6F77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lastRenderedPageBreak/>
        <w:t xml:space="preserve">* </w:t>
      </w:r>
      <w:r w:rsidR="00FE7491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هل هذا </w:t>
      </w:r>
      <w:r w:rsidR="0035398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النهي محمول على التحريم 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="0035398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 على الكراهة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؟</w:t>
      </w:r>
      <w:r w:rsidR="00353984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353984" w:rsidRPr="00B92884" w:rsidRDefault="00353984" w:rsidP="008B6F7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يقول الشيخ محمد ال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أثيوبي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المعروف من مذاهب العلماء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الكراهة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قال القرطبي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رحمه الله -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والذي يظهر لي حمله على التحريم في حق من يخاف عليه ذلك الاعتقاد الفاسد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D4803" w:rsidRPr="00B92884">
        <w:rPr>
          <w:rFonts w:ascii="Traditional Arabic" w:hAnsi="Traditional Arabic" w:cs="Traditional Arabic"/>
          <w:sz w:val="34"/>
          <w:szCs w:val="34"/>
          <w:rtl/>
        </w:rPr>
        <w:t>فيكون إ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قدامه على ذلك محرم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والكراهة في حق من لم يعتقد ذلك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والله 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علم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انتهى كلام القرطبي رحمه الله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ويعلق الشيخ محمد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وهو حسن جد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5B49D9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52"/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D4803" w:rsidRPr="00B92884" w:rsidRDefault="00ED4803" w:rsidP="0086366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"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وعلى هذا فتكون الكراهة من باب تسمية الترك الأولى مكروه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ووجه هذا واضح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فعل الق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ب من غير التزامها خير محض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عري عن خوف العقاب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بخلاف الملتزم لها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8B6F77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يخاف عليه ذلك فيها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D4803" w:rsidRPr="00B92884" w:rsidRDefault="00ED4803" w:rsidP="0086366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وقد شهد لهذا ذم من قصر فيما التزم في قوله تعالى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>{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فَمَا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رَعَوْهَا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حَقَّ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رِعَايَتِهَا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>} [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الحديد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>: 27]</w:t>
      </w:r>
      <w:r w:rsidR="0086366E">
        <w:rPr>
          <w:rFonts w:ascii="Traditional Arabic" w:hAnsi="Traditional Arabic" w:cs="Traditional Arabic"/>
          <w:sz w:val="34"/>
          <w:szCs w:val="34"/>
          <w:rtl/>
        </w:rPr>
        <w:t>،</w:t>
      </w:r>
      <w:r w:rsidR="005B49D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ولا 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شكال في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جملة العقود والعهود المأمور بالوفاء بها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وأن الوفاء بذلك من أعظم الق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 المثنى عليها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F85355" w:rsidRDefault="00ED4803" w:rsidP="0086366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وكفى بذلك مدح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وتعزيز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قوله تعالى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>{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يُوفُونَ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بِالنَّذْرِ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وَيَخَافُونَ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يَوْمًا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كَانَ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شَرُّهُ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مُسْتَطِيرًا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>} [</w:t>
      </w:r>
      <w:r w:rsidR="0086366E" w:rsidRPr="0086366E"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الإنسان</w:t>
      </w:r>
      <w:r w:rsidR="0086366E" w:rsidRPr="0086366E">
        <w:rPr>
          <w:rFonts w:ascii="Traditional Arabic" w:hAnsi="Traditional Arabic" w:cs="Traditional Arabic"/>
          <w:b/>
          <w:bCs/>
          <w:sz w:val="34"/>
          <w:szCs w:val="34"/>
          <w:rtl/>
        </w:rPr>
        <w:t>: 7]</w:t>
      </w:r>
      <w:r w:rsidR="0086366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F85355" w:rsidRPr="00C662AA" w:rsidRDefault="00F85355">
      <w:pPr>
        <w:bidi w:val="0"/>
        <w:rPr>
          <w:rFonts w:cs="Traditional Arabic"/>
          <w:sz w:val="34"/>
          <w:szCs w:val="34"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BB75DA" w:rsidRPr="00B92884" w:rsidRDefault="00BB75D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الفصل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وفيه مباحث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2C44C7" w:rsidRPr="00B92884" w:rsidRDefault="00BB75D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الأحكام الفقهية المستنبطة من الحديث</w:t>
      </w:r>
      <w:r w:rsidR="00BD343E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2C44C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وفيه مطالب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2C44C7" w:rsidRPr="00B92884" w:rsidRDefault="002C44C7" w:rsidP="009344C2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حكم النذر </w:t>
      </w:r>
    </w:p>
    <w:p w:rsidR="002C44C7" w:rsidRPr="00B92884" w:rsidRDefault="002C44C7" w:rsidP="009344C2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أنواع النذر </w:t>
      </w:r>
    </w:p>
    <w:p w:rsidR="002C44C7" w:rsidRPr="00B92884" w:rsidRDefault="002C44C7" w:rsidP="009344C2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قضاء النذر عن الميت </w:t>
      </w:r>
    </w:p>
    <w:p w:rsidR="00BB75DA" w:rsidRPr="00B92884" w:rsidRDefault="002C44C7" w:rsidP="00BD343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BD343E"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طلب الرابع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العجز عن الوفاء بالنذر</w:t>
      </w:r>
    </w:p>
    <w:p w:rsidR="00BB75DA" w:rsidRPr="00B92884" w:rsidRDefault="00BB75D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الفوائد واللطائف المستنبطة من الحديث </w:t>
      </w:r>
    </w:p>
    <w:p w:rsidR="002C44C7" w:rsidRPr="00B92884" w:rsidRDefault="00BB75DA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2C44C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الثالث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2C44C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مسائل معاصرة تتعلق بالحديث</w:t>
      </w:r>
    </w:p>
    <w:p w:rsidR="002C44C7" w:rsidRPr="00B92884" w:rsidRDefault="002C44C7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الرابع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التعريف بالراوي الأدنى </w:t>
      </w:r>
    </w:p>
    <w:p w:rsidR="00BB75DA" w:rsidRDefault="002C44C7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الخامس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خلاصة البحث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F85355" w:rsidRPr="00B92884" w:rsidRDefault="00F85355" w:rsidP="009344C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2C44C7" w:rsidRPr="00F84D5E" w:rsidRDefault="002C44C7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الأول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الأحكام الفقهية المستنبطة من الحديث</w:t>
      </w:r>
      <w:r w:rsid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B92884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وفيه مطالب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831DBE" w:rsidRPr="00F84D5E" w:rsidRDefault="002C44C7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المطلب الأول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831DBE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حكم النذر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831DBE" w:rsidRPr="00B92884" w:rsidRDefault="00831DBE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اختلف الفقهاء في حكم النذر</w:t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هل هو مباح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مكروه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حرام</w:t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وللفقهاء في هذه المسألة ثلاثة أقوال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831DBE" w:rsidRPr="00B92884" w:rsidRDefault="00831DBE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غير مستحب</w:t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ومكروه</w:t>
      </w:r>
      <w:r w:rsidR="00F84D5E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ذهب إلى هذا الرأي الحنابلة</w:t>
      </w:r>
      <w:r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53"/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وأكثر الشافعية </w:t>
      </w:r>
      <w:r w:rsidR="004057E6" w:rsidRPr="00B92884">
        <w:rPr>
          <w:rFonts w:ascii="Traditional Arabic" w:hAnsi="Traditional Arabic" w:cs="Traditional Arabic"/>
          <w:sz w:val="34"/>
          <w:szCs w:val="34"/>
          <w:rtl/>
        </w:rPr>
        <w:t>والمالكية</w:t>
      </w:r>
      <w:r w:rsidR="004057E6"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54"/>
      </w:r>
      <w:r w:rsidR="00F84D5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057E6" w:rsidRPr="00B92884" w:rsidRDefault="004057E6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 قربة مشروعة</w:t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 به القاضي والمتولي والغزالي والرافعي من الشافعية</w:t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 به الحنفية</w:t>
      </w:r>
      <w:r w:rsidRPr="00B92884">
        <w:rPr>
          <w:rStyle w:val="a7"/>
          <w:rFonts w:ascii="Traditional Arabic" w:hAnsi="Traditional Arabic" w:cs="Traditional Arabic"/>
          <w:sz w:val="34"/>
          <w:szCs w:val="34"/>
          <w:rtl/>
        </w:rPr>
        <w:footnoteReference w:id="55"/>
      </w:r>
      <w:r w:rsidR="00F84D5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2516F" w:rsidRPr="00B92884" w:rsidRDefault="0052516F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 حرام</w:t>
      </w:r>
      <w:r w:rsidR="00F84D5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 به الصنعاني</w:t>
      </w:r>
      <w:r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56"/>
      </w:r>
      <w:r w:rsidR="00F84D5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E65CEC" w:rsidRPr="00B92884" w:rsidRDefault="0052516F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أدلة أصحاب القول الأول "كراهة النذر"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52516F" w:rsidRPr="00F84D5E" w:rsidRDefault="00F84D5E" w:rsidP="002B253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F84D5E">
        <w:rPr>
          <w:rFonts w:ascii="Traditional Arabic" w:hAnsi="Traditional Arabic" w:cs="Traditional Arabic" w:hint="cs"/>
          <w:sz w:val="34"/>
          <w:szCs w:val="34"/>
          <w:rtl/>
        </w:rPr>
        <w:t xml:space="preserve">1- </w:t>
      </w:r>
      <w:r w:rsidR="002B2532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رواه ابن عمر</w:t>
      </w:r>
      <w:r w:rsidR="00B92884" w:rsidRPr="00F84D5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92884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رضي الله عنه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ما</w:t>
      </w:r>
      <w:r>
        <w:rPr>
          <w:rFonts w:ascii="Traditional Arabic" w:hAnsi="Traditional Arabic" w:cs="Traditional Arabic" w:hint="eastAsia"/>
          <w:b/>
          <w:bCs/>
          <w:sz w:val="34"/>
          <w:szCs w:val="34"/>
          <w:rtl/>
        </w:rPr>
        <w:t>،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عن النبي</w:t>
      </w:r>
      <w:r w:rsidR="00DE3B8B" w:rsidRPr="00F84D5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صلى الله عليه وسلم 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أنه نهى عن النذر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وأنه قال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((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لا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يأتي بخير</w:t>
      </w:r>
      <w:r w:rsidR="00DE3B8B" w:rsidRPr="00F84D5E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وإنما يستخرج به من البخيل</w:t>
      </w:r>
      <w:r>
        <w:rPr>
          <w:rFonts w:ascii="Traditional Arabic" w:hAnsi="Traditional Arabic" w:cs="Traditional Arabic"/>
          <w:sz w:val="34"/>
          <w:szCs w:val="34"/>
          <w:rtl/>
        </w:rPr>
        <w:t>))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متفق عليه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وهذا نهي كراهة لا نهي تحريم</w:t>
      </w:r>
      <w:r>
        <w:rPr>
          <w:rFonts w:ascii="Traditional Arabic" w:hAnsi="Traditional Arabic" w:cs="Traditional Arabic"/>
          <w:sz w:val="34"/>
          <w:szCs w:val="34"/>
          <w:rtl/>
        </w:rPr>
        <w:t>؛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لأنه لو كان حرام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ا ل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ا مدح الموفين به</w:t>
      </w:r>
      <w:r>
        <w:rPr>
          <w:rFonts w:ascii="Traditional Arabic" w:hAnsi="Traditional Arabic" w:cs="Traditional Arabic"/>
          <w:sz w:val="34"/>
          <w:szCs w:val="34"/>
          <w:rtl/>
        </w:rPr>
        <w:t>؛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لأن ذنبهم في ارتكاب المحرم أشد من طاعتهم في وفائه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 xml:space="preserve"> ول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 w:rsidRPr="00F84D5E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لو كان مستحب</w:t>
      </w:r>
      <w:r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ا لفعله النبي</w:t>
      </w:r>
      <w:r w:rsidR="00DE3B8B" w:rsidRPr="00F84D5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صلى الله عليه وسلم </w:t>
      </w:r>
      <w:r w:rsidR="0052516F" w:rsidRPr="00F84D5E">
        <w:rPr>
          <w:rFonts w:ascii="Traditional Arabic" w:hAnsi="Traditional Arabic" w:cs="Traditional Arabic"/>
          <w:sz w:val="34"/>
          <w:szCs w:val="34"/>
          <w:rtl/>
        </w:rPr>
        <w:t>وأفاضل أصحابه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رضي الله عنهم"</w:t>
      </w:r>
      <w:r w:rsidR="0052516F"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57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2516F" w:rsidRPr="00F84D5E" w:rsidRDefault="00F84D5E" w:rsidP="00F84D5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F84D5E">
        <w:rPr>
          <w:rFonts w:ascii="Traditional Arabic" w:hAnsi="Traditional Arabic" w:cs="Traditional Arabic" w:hint="cs"/>
          <w:sz w:val="34"/>
          <w:szCs w:val="34"/>
          <w:rtl/>
        </w:rPr>
        <w:t xml:space="preserve">2- </w:t>
      </w:r>
      <w:r w:rsidR="000617D0" w:rsidRPr="00F84D5E">
        <w:rPr>
          <w:rFonts w:ascii="Traditional Arabic" w:hAnsi="Traditional Arabic" w:cs="Traditional Arabic"/>
          <w:sz w:val="34"/>
          <w:szCs w:val="34"/>
          <w:rtl/>
        </w:rPr>
        <w:t xml:space="preserve">ما </w:t>
      </w:r>
      <w:r w:rsidR="009C4827" w:rsidRPr="00F84D5E">
        <w:rPr>
          <w:rFonts w:ascii="Traditional Arabic" w:hAnsi="Traditional Arabic" w:cs="Traditional Arabic"/>
          <w:sz w:val="34"/>
          <w:szCs w:val="34"/>
          <w:rtl/>
        </w:rPr>
        <w:t>رواه أبو</w:t>
      </w:r>
      <w:r w:rsidR="004C0070" w:rsidRPr="00F84D5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617D0" w:rsidRPr="00F84D5E">
        <w:rPr>
          <w:rFonts w:ascii="Traditional Arabic" w:hAnsi="Traditional Arabic" w:cs="Traditional Arabic"/>
          <w:sz w:val="34"/>
          <w:szCs w:val="34"/>
          <w:rtl/>
        </w:rPr>
        <w:t>هريرة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رضي الله عنه</w:t>
      </w:r>
      <w:r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0617D0" w:rsidRPr="00F84D5E">
        <w:rPr>
          <w:rFonts w:ascii="Traditional Arabic" w:hAnsi="Traditional Arabic" w:cs="Traditional Arabic"/>
          <w:sz w:val="34"/>
          <w:szCs w:val="34"/>
          <w:rtl/>
        </w:rPr>
        <w:t>عن النبي</w:t>
      </w:r>
      <w:r w:rsidR="00DE3B8B" w:rsidRPr="00F84D5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E3B8B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صلى الله عليه وسلم </w:t>
      </w:r>
      <w:r w:rsidR="000617D0" w:rsidRPr="00F84D5E">
        <w:rPr>
          <w:rFonts w:ascii="Traditional Arabic" w:hAnsi="Traditional Arabic" w:cs="Traditional Arabic"/>
          <w:sz w:val="34"/>
          <w:szCs w:val="34"/>
          <w:rtl/>
        </w:rPr>
        <w:t>قال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92884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((</w:t>
      </w:r>
      <w:r w:rsidR="000617D0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لا تنذروا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؛</w:t>
      </w:r>
      <w:r w:rsidR="000617D0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فإن النذر لا يغني من القدر </w:t>
      </w:r>
      <w:r w:rsidR="0049618E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>شيئًا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="000617D0" w:rsidRPr="00F84D5E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وإنما يستخرج به من البخيل</w:t>
      </w: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))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.</w:t>
      </w:r>
    </w:p>
    <w:p w:rsidR="00E65CEC" w:rsidRPr="00B92884" w:rsidRDefault="000617D0" w:rsidP="00F84D5E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أدلة أصحاب ال</w:t>
      </w:r>
      <w:r w:rsidR="00F84D5E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ق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ول الثاني "قربة مشروعة"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017264" w:rsidRPr="00B92884" w:rsidRDefault="00F84D5E" w:rsidP="005B17F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F21DEA" w:rsidRPr="005B17F3">
        <w:rPr>
          <w:rFonts w:ascii="Traditional Arabic" w:hAnsi="Traditional Arabic" w:cs="Traditional Arabic" w:hint="cs"/>
          <w:sz w:val="34"/>
          <w:szCs w:val="34"/>
          <w:rtl/>
        </w:rPr>
        <w:t>استدل</w:t>
      </w:r>
      <w:r w:rsidR="000617D0" w:rsidRPr="005B17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أصحاب القول الثاني بعموم النصوص التي تأمر بالوفاء بالنذر</w:t>
      </w:r>
      <w:r w:rsidR="000617D0" w:rsidRPr="005B17F3">
        <w:rPr>
          <w:rtl/>
        </w:rPr>
        <w:footnoteReference w:id="58"/>
      </w:r>
      <w:r w:rsidR="00F21DEA">
        <w:rPr>
          <w:rFonts w:ascii="Traditional Arabic" w:hAnsi="Traditional Arabic" w:cs="Traditional Arabic"/>
          <w:sz w:val="34"/>
          <w:szCs w:val="34"/>
          <w:rtl/>
        </w:rPr>
        <w:t>؛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617D0" w:rsidRPr="00B92884">
        <w:rPr>
          <w:rFonts w:ascii="Traditional Arabic" w:hAnsi="Traditional Arabic" w:cs="Traditional Arabic"/>
          <w:sz w:val="34"/>
          <w:szCs w:val="34"/>
          <w:rtl/>
        </w:rPr>
        <w:t>قال ابن الأثير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وقد تكرر في أحاديثه ذكر النهي عنه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تأكيد لأمره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وتحذير عن التهاون به بعد إيجابه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055B2E">
        <w:rPr>
          <w:rFonts w:ascii="Traditional Arabic" w:hAnsi="Traditional Arabic" w:cs="Traditional Arabic"/>
          <w:sz w:val="34"/>
          <w:szCs w:val="34"/>
          <w:rtl/>
        </w:rPr>
        <w:t>ولو كان معناه الزجر عنه حتى لا يفعل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055B2E">
        <w:rPr>
          <w:rFonts w:ascii="Traditional Arabic" w:hAnsi="Traditional Arabic" w:cs="Traditional Arabic"/>
          <w:sz w:val="34"/>
          <w:szCs w:val="34"/>
          <w:rtl/>
        </w:rPr>
        <w:t>لكان في ذلك إبطال لحكمه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055B2E">
        <w:rPr>
          <w:rFonts w:ascii="Traditional Arabic" w:hAnsi="Traditional Arabic" w:cs="Traditional Arabic"/>
          <w:sz w:val="34"/>
          <w:szCs w:val="34"/>
          <w:rtl/>
        </w:rPr>
        <w:t>وإسقاط لزوم الوفاء به</w:t>
      </w:r>
      <w:r w:rsidR="000B5B9F" w:rsidRPr="00055B2E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B5B9F" w:rsidRPr="00055B2E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C050E3" w:rsidRPr="00055B2E">
        <w:rPr>
          <w:rFonts w:ascii="Traditional Arabic" w:hAnsi="Traditional Arabic" w:cs="Traditional Arabic"/>
          <w:sz w:val="34"/>
          <w:szCs w:val="34"/>
          <w:rtl/>
        </w:rPr>
        <w:t>ذ كان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بالنهي يصير معصي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فلا يلزم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وإنما وجه الحديث أنه قد أعلمهم أن ذلك أمر لا يجر لهم في العاجل نفع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يصرف عنهم ضر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ولا يرد قضاء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0B5B9F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((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تنذروا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))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على أنكم تدركون بالنذر </w:t>
      </w:r>
      <w:r w:rsidR="0049618E">
        <w:rPr>
          <w:rFonts w:ascii="Traditional Arabic" w:hAnsi="Traditional Arabic" w:cs="Traditional Arabic"/>
          <w:sz w:val="34"/>
          <w:szCs w:val="34"/>
          <w:rtl/>
        </w:rPr>
        <w:t>شيئًا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لم يقدره الله لكم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أو تصرفون به عنكم ما جرى به القضاء عليكم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>فإذا نذرتم ولم تعتقدوا هذا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 فأخرجوا عنه بالوفاء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050E3" w:rsidRPr="00B92884">
        <w:rPr>
          <w:rFonts w:ascii="Traditional Arabic" w:hAnsi="Traditional Arabic" w:cs="Traditional Arabic"/>
          <w:sz w:val="34"/>
          <w:szCs w:val="34"/>
          <w:rtl/>
        </w:rPr>
        <w:t xml:space="preserve">فإن الذي </w:t>
      </w:r>
      <w:r w:rsidR="00017264" w:rsidRPr="00B92884">
        <w:rPr>
          <w:rFonts w:ascii="Traditional Arabic" w:hAnsi="Traditional Arabic" w:cs="Traditional Arabic"/>
          <w:sz w:val="34"/>
          <w:szCs w:val="34"/>
          <w:rtl/>
        </w:rPr>
        <w:t>نذرتموه لازم لكم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017264"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59"/>
      </w:r>
      <w:r w:rsidR="000B5B9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.</w:t>
      </w:r>
    </w:p>
    <w:p w:rsidR="000617D0" w:rsidRPr="00B92884" w:rsidRDefault="00017264" w:rsidP="000B5B9F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أدلة أصحاب ال</w:t>
      </w:r>
      <w:r w:rsidR="000B5B9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ق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ول الثالث "النذر حرام"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017264" w:rsidRPr="00B92884" w:rsidRDefault="00017264" w:rsidP="000B5B9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استدلوا بجميع الأحاديث التي نهت عن النذر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إذ النذر عندهم يفيد التحريم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017264" w:rsidRPr="00B92884" w:rsidRDefault="00017264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المطلب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أنواع النذر وأقسامه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4C277D" w:rsidRPr="00B92884" w:rsidRDefault="004C277D" w:rsidP="000B5B9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النوع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نذر طاعة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مثاله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صوم ثلاثة أشهر إن ش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 مريضنا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فهو يوجب على نفسه فعل طاعة في حال إدراكه ما أمّ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 بلوغه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C277D" w:rsidRPr="00B92884" w:rsidRDefault="004C277D" w:rsidP="000B5B9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النوع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نذر المعصية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ومثاله قوله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 أقتل فلان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قدم غائبي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فهو يوجب على نفسه فعل معصية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وهي قتل النفس التي حرم الله إلا بالحق</w:t>
      </w:r>
      <w:r w:rsidR="000B5B9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ليس بحق</w:t>
      </w:r>
      <w:r w:rsidR="000B5B9F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C277D" w:rsidRPr="00B92884" w:rsidRDefault="004C277D" w:rsidP="000B5B9F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أقسام النذر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4C277D" w:rsidRPr="00B92884" w:rsidRDefault="000B5B9F" w:rsidP="0066545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t>1.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4C277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نذر الل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َّ</w:t>
      </w:r>
      <w:r w:rsidR="004C277D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جاج والغضب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بفتح الل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التمادي في الخصومة</w:t>
      </w:r>
      <w:r w:rsidR="004C277D"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60"/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سمي بذلك لوقوعه عند الغضب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ويسمى الل</w:t>
      </w:r>
      <w:r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جاج والغضب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يمين الغلق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نذر الغلق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وهو ما يقصده الناذر لمنع نفسه أو غيرها من شيء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يحث عليه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يحقق خير</w:t>
      </w:r>
      <w:r w:rsidR="00665454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ا أو غضب</w:t>
      </w:r>
      <w:r w:rsidR="00665454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بالتزام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قربة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غير قاصد به النذر ولا القربة</w:t>
      </w:r>
      <w:r w:rsidR="004C277D"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61"/>
      </w:r>
      <w:r w:rsidR="00665454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مثاله</w:t>
      </w:r>
      <w:r w:rsidR="0066545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</w:t>
      </w:r>
      <w:r w:rsidR="0066545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كلمت زيد</w:t>
      </w:r>
      <w:r w:rsidR="00665454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4C277D" w:rsidRPr="00B92884">
        <w:rPr>
          <w:rFonts w:ascii="Traditional Arabic" w:hAnsi="Traditional Arabic" w:cs="Traditional Arabic"/>
          <w:sz w:val="34"/>
          <w:szCs w:val="34"/>
          <w:rtl/>
        </w:rPr>
        <w:t>ا صوم ثلاثة أيام</w:t>
      </w:r>
      <w:r w:rsidR="0066545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C277D" w:rsidRPr="00B92884" w:rsidRDefault="004C277D" w:rsidP="00767FA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2.</w:t>
      </w:r>
      <w:r w:rsidR="000B5B9F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نذر طاعة وتبرر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كل التزام يقصد به الناذر البر</w:t>
      </w:r>
      <w:r w:rsidR="00751C3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والتقرب إلى الله عز وجل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ويندرج تحت هذا القسم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C277D" w:rsidRPr="00B92884" w:rsidRDefault="004C277D" w:rsidP="00767FA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أ‌-</w:t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نذر المجازاة أو المعلق بشيء</w:t>
      </w:r>
      <w:r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62"/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وهو التزام طاعة في مقابل نعمة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استجلبها</w:t>
      </w:r>
      <w:proofErr w:type="spellEnd"/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نقمة </w:t>
      </w:r>
      <w:proofErr w:type="spellStart"/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ستدفعها</w:t>
      </w:r>
      <w:proofErr w:type="spellEnd"/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ومثاله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قوله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صوم شهر إن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شفاني</w:t>
      </w:r>
      <w:proofErr w:type="spellEnd"/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وقد أجمع أهل العلم على الوفاء به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C277D" w:rsidRPr="00B92884" w:rsidRDefault="004C277D" w:rsidP="00767FA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ب‌-</w:t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المطلق أو المنجز</w:t>
      </w:r>
      <w:r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63"/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بغير شرط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مثاله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صوم شهر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فيلزمه الوفاء به عند أكثر أهل العلم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C277D" w:rsidRPr="00B92884" w:rsidRDefault="004C277D" w:rsidP="00767FA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ت‌-</w:t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نذر طاعة ليس لها أصل وجوب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مثاله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عتكاف ليلة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عيادة مريض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فيلزم الوفاء به عند عامة أهل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العلم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 أب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حنيفة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يصح النذر بما ليس لله تعالى من جنسها واجب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كالتسبيح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وعيادة المرضى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وبناء المساجد</w:t>
      </w:r>
      <w:r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64"/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C277D" w:rsidRPr="00B92884" w:rsidRDefault="004C277D" w:rsidP="00767FA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3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.</w:t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النذر المبهم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وهو النذر غير 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ال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محدد في نوع القربة وجنسها وعددها ووقتها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مثاله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 نذر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فهذا تجب فيه الكفارة في قول أكثر أهل العلم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 ابن قدامة في المغني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ولا أعلم فيه مخالف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إلا الشافعي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ينعقد نذره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كفارة فيه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لأن من النذر ما لا كفارة فيه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ورد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ابن قدامة هو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عليه كفارة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ما روى عقبة بن عامر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 النذر إذا لم يسم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َّ: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كفارة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يمين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الترمذي</w:t>
      </w:r>
      <w:r w:rsidR="00767F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ما جاء في كفارة النذر إذا لم يسم</w:t>
      </w:r>
      <w:r w:rsidR="00767FA3">
        <w:rPr>
          <w:rFonts w:ascii="Traditional Arabic" w:hAnsi="Traditional Arabic" w:cs="Traditional Arabic" w:hint="cs"/>
          <w:sz w:val="34"/>
          <w:szCs w:val="34"/>
          <w:rtl/>
        </w:rPr>
        <w:t>َّ.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055B2E" w:rsidRDefault="004C277D" w:rsidP="00F5318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4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.</w:t>
      </w:r>
      <w:r w:rsidR="00767FA3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نذر المعصية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التزام الناذر فعل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معصية نهى الشارع عنها نهي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جازم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النذر بالامتناع عن فعل ما أوجبه الله</w:t>
      </w:r>
      <w:r w:rsidRPr="00B92884">
        <w:rPr>
          <w:rStyle w:val="a7"/>
          <w:rFonts w:ascii="Traditional Arabic" w:hAnsi="Traditional Arabic" w:cs="Traditional Arabic"/>
          <w:b/>
          <w:bCs/>
          <w:sz w:val="34"/>
          <w:szCs w:val="34"/>
          <w:rtl/>
        </w:rPr>
        <w:footnoteReference w:id="65"/>
      </w:r>
      <w:r w:rsidR="00F5318F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>مثاله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>لله علي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 xml:space="preserve"> صوم يوم العيد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>لله علي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 xml:space="preserve"> شرب الخمر في حال ال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 xml:space="preserve">نتصار </w:t>
      </w:r>
      <w:r w:rsidR="00545722" w:rsidRPr="00B92884">
        <w:rPr>
          <w:rFonts w:ascii="Traditional Arabic" w:hAnsi="Traditional Arabic" w:cs="Traditional Arabic"/>
          <w:sz w:val="34"/>
          <w:szCs w:val="34"/>
          <w:rtl/>
        </w:rPr>
        <w:t>على العدو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="00545722" w:rsidRPr="00B92884">
        <w:rPr>
          <w:rFonts w:ascii="Traditional Arabic" w:hAnsi="Traditional Arabic" w:cs="Traditional Arabic"/>
          <w:sz w:val="34"/>
          <w:szCs w:val="34"/>
          <w:rtl/>
        </w:rPr>
        <w:t>وهذا لا</w:t>
      </w:r>
      <w:r w:rsidR="005D5DF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45722" w:rsidRPr="00B92884">
        <w:rPr>
          <w:rFonts w:ascii="Traditional Arabic" w:hAnsi="Traditional Arabic" w:cs="Traditional Arabic"/>
          <w:sz w:val="34"/>
          <w:szCs w:val="34"/>
          <w:rtl/>
        </w:rPr>
        <w:t>يحل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545722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الوفاء به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 xml:space="preserve"> إجماع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F5318F">
        <w:rPr>
          <w:rFonts w:ascii="Traditional Arabic" w:hAnsi="Traditional Arabic" w:cs="Traditional Arabic"/>
          <w:sz w:val="34"/>
          <w:szCs w:val="34"/>
          <w:rtl/>
        </w:rPr>
        <w:t>،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ولأن النبي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="00BF58EF"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t>ومن نذر أن يعصي</w:t>
      </w:r>
      <w:r w:rsidR="00F5318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الله فلا </w:t>
      </w:r>
      <w:r w:rsidR="00751D79" w:rsidRPr="00055B2E">
        <w:rPr>
          <w:rFonts w:ascii="Traditional Arabic" w:hAnsi="Traditional Arabic" w:cs="Traditional Arabic"/>
          <w:sz w:val="34"/>
          <w:szCs w:val="34"/>
          <w:rtl/>
        </w:rPr>
        <w:t>يعص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751D79" w:rsidRPr="00055B2E">
        <w:rPr>
          <w:rFonts w:ascii="Traditional Arabic" w:hAnsi="Traditional Arabic" w:cs="Traditional Arabic"/>
          <w:sz w:val="34"/>
          <w:szCs w:val="34"/>
          <w:rtl/>
        </w:rPr>
        <w:t>ه</w:t>
      </w:r>
      <w:r w:rsidR="00F5318F" w:rsidRPr="00055B2E">
        <w:rPr>
          <w:rFonts w:ascii="Traditional Arabic" w:hAnsi="Traditional Arabic" w:cs="Traditional Arabic"/>
          <w:sz w:val="34"/>
          <w:szCs w:val="34"/>
          <w:rtl/>
        </w:rPr>
        <w:t>))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055B2E" w:rsidRDefault="00751D79" w:rsidP="00055B2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055B2E">
        <w:rPr>
          <w:rFonts w:ascii="Traditional Arabic" w:hAnsi="Traditional Arabic" w:cs="Traditional Arabic"/>
          <w:sz w:val="34"/>
          <w:szCs w:val="34"/>
          <w:rtl/>
        </w:rPr>
        <w:t>5- النذر</w:t>
      </w:r>
      <w:r w:rsidR="002D1801"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المباح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 xml:space="preserve">وهو 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لزام</w:t>
      </w:r>
      <w:r w:rsidR="00B92884"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المكلف نفس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ه ف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عل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 xml:space="preserve"> من المباحات</w:t>
      </w:r>
      <w:r w:rsidR="00F5318F" w:rsidRPr="00055B2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 xml:space="preserve"> أو الكف عن فعل أي من المباحات</w:t>
      </w:r>
      <w:r w:rsidR="00F5318F" w:rsidRPr="00055B2E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مثال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لله علي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 xml:space="preserve"> ألا 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كل الحلوى شهر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ا</w:t>
      </w:r>
      <w:r w:rsidR="00F5318F" w:rsidRPr="00055B2E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055B2E" w:rsidRDefault="00751D79" w:rsidP="00055B2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055B2E">
        <w:rPr>
          <w:rFonts w:ascii="Traditional Arabic" w:hAnsi="Traditional Arabic" w:cs="Traditional Arabic"/>
          <w:sz w:val="34"/>
          <w:szCs w:val="34"/>
          <w:rtl/>
        </w:rPr>
        <w:t>حكمه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للفقهاء في النذر</w:t>
      </w:r>
      <w:r w:rsidR="002D1801"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المباح قولان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B92884" w:rsidRDefault="00751D79" w:rsidP="00055B2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055B2E">
        <w:rPr>
          <w:rFonts w:ascii="Traditional Arabic" w:hAnsi="Traditional Arabic" w:cs="Traditional Arabic"/>
          <w:sz w:val="34"/>
          <w:szCs w:val="34"/>
          <w:rtl/>
        </w:rPr>
        <w:t>القول الأول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ينعقد النذر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المباح</w:t>
      </w:r>
      <w:r w:rsidR="009070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والناذر يخير بين أمرين</w:t>
      </w:r>
      <w:r w:rsidR="009070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هما الوفاء بالنذر 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>المباح</w:t>
      </w:r>
      <w:r w:rsidR="009070F7" w:rsidRPr="005B17F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يكفر عن هذا النذر بكفارة يمين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وهذا مذهب الحنابلة</w:t>
      </w:r>
      <w:r w:rsidR="009070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وعليه جماهير الأصحاب منهم</w:t>
      </w:r>
      <w:r w:rsidR="009070F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وكذا رجحه الإمام النووي الشافعي في متن المنهاج</w:t>
      </w:r>
      <w:r w:rsidR="009070F7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2D180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ينعقد نذر المباح</w:t>
      </w:r>
      <w:r w:rsidR="00F66CC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عليه كفارة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 بهذا القول الحنفية والمالكية</w:t>
      </w:r>
      <w:r w:rsidR="001F208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الأصح في مذهب الشافعي</w:t>
      </w:r>
      <w:r w:rsidR="001F208B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726C3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6- نذر الواجب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أن يلتزم الناذر بفعل فرض من الفروض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واجب من الواجبات التي أوجبها الشارع على المسلم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مثاله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 علي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صوم رمضان إن حصل لي كذا وكذا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لله علي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D5DF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ترك شرب الخمر إن حصل كذا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..</w:t>
      </w:r>
    </w:p>
    <w:p w:rsidR="00751D79" w:rsidRPr="00B92884" w:rsidRDefault="00751D79" w:rsidP="00726C3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حكمه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هذا النذر لا يصح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ينعقد عند الفقهاء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وذلك ل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التزام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يصح الالتزام بما هو لازم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إذ هذه أمور واجبة بإيجاب الشرع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ولكن لو خالف ما نذر به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فما الحكم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ففي المسألة قولان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كفارة في حق الناذر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مذهب الشافعية والحنابلة ومن نحا نحوهم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726C3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يلزم الناذر الكفارة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وهي كفارة اليمين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المذهب ادعى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البغوي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أنه الأصح في مذهب الشافعي</w:t>
      </w:r>
      <w:r w:rsidR="00726C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واحتمله ابن قدامة في مذهب الإمام أحمد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5D5DF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055B2E">
        <w:rPr>
          <w:rFonts w:ascii="Traditional Arabic" w:hAnsi="Traditional Arabic" w:cs="Traditional Arabic"/>
          <w:sz w:val="34"/>
          <w:szCs w:val="34"/>
          <w:rtl/>
        </w:rPr>
        <w:lastRenderedPageBreak/>
        <w:t>7- نذر المستحيل</w:t>
      </w:r>
      <w:r w:rsidR="00DE3B8B" w:rsidRPr="00055B2E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وفيه يلتزم الناذر بفعل شيء</w:t>
      </w:r>
      <w:r w:rsidR="00B92884" w:rsidRPr="00055B2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يستح</w:t>
      </w:r>
      <w:r w:rsidR="00726C38" w:rsidRPr="00055B2E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055B2E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فعله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مثاله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لله علي صوم يوم أمس</w:t>
      </w:r>
      <w:r w:rsidR="00726C3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726C38" w:rsidP="00726C38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br w:type="column"/>
      </w:r>
      <w:r w:rsidR="00443B99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المطلب الثالث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5D5DF9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قضاء النذر عن الميت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5D5DF9" w:rsidRPr="00B92884" w:rsidRDefault="005D5DF9" w:rsidP="00BA3FD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لو نذر مسلم أن يصوم أو يتصدق أو يعتمر أو يحج تطوع</w:t>
      </w:r>
      <w:r w:rsidR="00BA3FDD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أو يصلي نافلة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فمات دون أن يتمكن من الوفاء بنذره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فما حكم هذا النذر</w:t>
      </w:r>
      <w:r w:rsidR="00BA3FDD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وهل يطلب إلى ورثته من أقاربه أن يقضوا عنه نذره؟</w:t>
      </w:r>
      <w:r w:rsidR="00BA3FD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وهل يجوز القضاء في كل الطاعات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؟</w:t>
      </w:r>
    </w:p>
    <w:p w:rsidR="005D5DF9" w:rsidRPr="00456350" w:rsidRDefault="005D5DF9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56350">
        <w:rPr>
          <w:rFonts w:ascii="Traditional Arabic" w:hAnsi="Traditional Arabic" w:cs="Traditional Arabic"/>
          <w:b/>
          <w:bCs/>
          <w:sz w:val="34"/>
          <w:szCs w:val="34"/>
          <w:rtl/>
        </w:rPr>
        <w:t>مذهب الإمام أبي حنيفة</w:t>
      </w:r>
      <w:r w:rsidR="00BA3FDD" w:rsidRPr="0045635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5D5DF9" w:rsidRPr="00B92884" w:rsidRDefault="005D5DF9" w:rsidP="0045635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ذهب الحنفية إلى أن لا يصوم الولي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لا يصلي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حد عن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 في النذر وغيره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وأجازوا أن يحج الولي والقريب الوارث عن قريب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الميت والعاجز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لحديث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الخثعمية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حين جاءت النبي 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فقالت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يا رسول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الله</w:t>
      </w:r>
      <w:r w:rsidR="00456350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فريضة الحج أدركت أبي شيخ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كبير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يستطيع أن يستمسك على الراحلة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فيجز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ئ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 أحج عنه؟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 رسول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أرأيت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لو كان على أبيك د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ين فقضيت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أما كان يقبل منك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؟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فقالت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نعم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فالله أحق أن يقبل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45635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5B17F3">
        <w:rPr>
          <w:rFonts w:ascii="Traditional Arabic" w:hAnsi="Traditional Arabic" w:cs="Traditional Arabic"/>
          <w:sz w:val="34"/>
          <w:szCs w:val="34"/>
          <w:rtl/>
        </w:rPr>
        <w:t>أما منع صوم الوارث وصلاته عن قريبه</w:t>
      </w:r>
      <w:r w:rsidR="00456350" w:rsidRPr="005B17F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فاحتجوا له </w:t>
      </w:r>
      <w:r w:rsidR="005B17F3" w:rsidRPr="005B17F3">
        <w:rPr>
          <w:rFonts w:ascii="Traditional Arabic" w:hAnsi="Traditional Arabic" w:cs="Traditional Arabic" w:hint="cs"/>
          <w:sz w:val="34"/>
          <w:szCs w:val="34"/>
          <w:rtl/>
        </w:rPr>
        <w:t>بما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>رو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عن النبي</w:t>
      </w:r>
      <w:r w:rsidR="00B92884" w:rsidRPr="005B17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 w:rsidRPr="005B17F3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443B99" w:rsidRPr="005B17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 w:rsidRPr="005B17F3">
        <w:rPr>
          <w:rFonts w:ascii="Traditional Arabic" w:hAnsi="Traditional Arabic" w:cs="Traditional Arabic"/>
          <w:sz w:val="34"/>
          <w:szCs w:val="34"/>
          <w:rtl/>
        </w:rPr>
        <w:t>((</w:t>
      </w:r>
      <w:r w:rsidR="00443B99" w:rsidRPr="005B17F3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ا يصوم 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حد </w:t>
      </w:r>
      <w:r w:rsidR="005B17F3" w:rsidRPr="005B17F3">
        <w:rPr>
          <w:rFonts w:ascii="Traditional Arabic" w:hAnsi="Traditional Arabic" w:cs="Traditional Arabic" w:hint="cs"/>
          <w:sz w:val="34"/>
          <w:szCs w:val="34"/>
          <w:rtl/>
        </w:rPr>
        <w:t>عن أحد</w:t>
      </w:r>
      <w:r w:rsidR="00456350" w:rsidRPr="005B17F3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ولا يصلي 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حد عن </w:t>
      </w:r>
      <w:r w:rsidR="00456350" w:rsidRPr="005B17F3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456350" w:rsidRPr="005B17F3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 w:rsidRPr="005B17F3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45635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مذهب الإمام مالك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5D5DF9" w:rsidRPr="00B92884" w:rsidRDefault="005D5DF9" w:rsidP="0045635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يرى الإمام مالك رحمه الله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نه لا يمشي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حد عن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يصوم ولا يصلي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سائر الأعمال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المنذورة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واحتج بما بلغه عن ابن عمر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رضي الله عنه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 قال</w:t>
      </w:r>
      <w:r w:rsidR="0045635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يصومن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أحد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أحد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ولو كنت أنا لتصدقت وأعتقت وأهديت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وقال مالك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ولم 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سمع عن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أحد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الصحابة ولا من التابعين بالمدينة أن أحد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منهم أمر أحد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أن يصوم عن واحد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ولا يصلي عن 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وإنما يفعله كل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أحد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لنفسه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يعمله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أحد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عن 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مذهب الشافعي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يقضي الوارث عن قريبه الحج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يقضي الصلاة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وفي قضاء الصوم قولان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المذهب الجديد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يصوم عنه وليه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المذهب القديم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للولي أن يصوم عنه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وله أن يطع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مذهب الحنابلة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B50CE8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يستحب للولي أن يقضي عن المتوف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ى نذر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الصوم والصدقة وغيرها من الطاعات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،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وفي قضاء نذر الصلاة روايتان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الأولى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يقضي الولي عن الناذر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الثانية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يقضي عن الناذر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لأنها لا تدخلها نيابة ولا كفارة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فلم تقض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عنه كحالة الحياة.</w:t>
      </w:r>
    </w:p>
    <w:p w:rsidR="005D5DF9" w:rsidRPr="00990D32" w:rsidRDefault="005D5DF9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990D32">
        <w:rPr>
          <w:rFonts w:ascii="Traditional Arabic" w:hAnsi="Traditional Arabic" w:cs="Traditional Arabic"/>
          <w:b/>
          <w:bCs/>
          <w:sz w:val="34"/>
          <w:szCs w:val="34"/>
          <w:rtl/>
        </w:rPr>
        <w:t>أدلة الحنابلة</w:t>
      </w:r>
      <w:r w:rsidR="00B50CE8" w:rsidRPr="00990D32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5D5DF9" w:rsidRPr="00B92884" w:rsidRDefault="005D5DF9" w:rsidP="00B50C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1-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روت عائشة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ا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رسول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مات وعليه صيام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صام عنه وليه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))؛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رواه البخاري ومسلم وأبو داود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والإمام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مسنده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فهذا الحديث نص على استحباب قضاء الصوم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990D3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2-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وعن ابن عباس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="00990D32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B50CE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أتى رجل النبي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 xml:space="preserve">صلى الله عليه وسلم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أختي نذرت أن تحج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نها ماتت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له 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>النبي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 xml:space="preserve"> صلى الله عليه وسلم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لو كان عليها د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أكنت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قاضي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8B6F77">
        <w:rPr>
          <w:rFonts w:ascii="Traditional Arabic" w:hAnsi="Traditional Arabic" w:cs="Traditional Arabic"/>
          <w:sz w:val="34"/>
          <w:szCs w:val="34"/>
          <w:rtl/>
        </w:rPr>
        <w:t>؟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))،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نعم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فاقض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الله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990D32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فهو أحق القضاء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))،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الحديث نص 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ع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لى استحباب قضاء الحج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ذلك 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قضاء الدين لا يجب على ولي المدين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فكذلك النذر المشبه به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DF9" w:rsidRPr="00B92884" w:rsidRDefault="005D5DF9" w:rsidP="00990D3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3-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وقال البخاري في صحيحه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"وأمر ابن عمر المرأة جعلت أم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ها على نفسها صلاة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بقباء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يعني ثم ماتت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-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ِّي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عنها"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5D5DF9" w:rsidP="005B17F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4-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وأفتى ابن عباس في 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مر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ة نذرت أن تمشي إلى قباء فماتت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تمشي ابنتها عنها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5D5DF9" w:rsidRPr="00B92884" w:rsidRDefault="005D5DF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5-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وعن عائشة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أنها اعتكفت عن أخيها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لرحمن بعدما مات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5D5DF9" w:rsidRPr="00B92884" w:rsidRDefault="005D5DF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6-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القياس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وأما بقية الطاعات فتقاس على الصوم والحج</w:t>
      </w:r>
      <w:r w:rsidR="00D74C0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بجامع أنها التزام بقربات لله تعالى.</w:t>
      </w:r>
    </w:p>
    <w:p w:rsidR="00751D79" w:rsidRPr="00B92884" w:rsidRDefault="00751D79" w:rsidP="00990D3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المطلب الرابع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العجز عن الوفاء بالنذر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51D79" w:rsidRPr="00B92884" w:rsidRDefault="00751D7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صور للمسألة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نذ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 شيخ هرم طاعن في السن صيام أيام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لا يطيق ال</w:t>
      </w:r>
      <w:r w:rsidR="00990D32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متناع عن الطعام والشراب سويعات قليلة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نذ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ر رجل أن يحج 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لى بيت الله الحرام من الشام وهو لا يقوى على ذلك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أنواع العجز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B92884" w:rsidRDefault="00751D7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1.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عجز دائم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2.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عجز عارض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D74C0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5B17F3">
        <w:rPr>
          <w:rFonts w:ascii="Traditional Arabic" w:hAnsi="Traditional Arabic" w:cs="Traditional Arabic"/>
          <w:sz w:val="34"/>
          <w:szCs w:val="34"/>
          <w:rtl/>
        </w:rPr>
        <w:t>أولا</w:t>
      </w:r>
      <w:r w:rsidR="00D74C05" w:rsidRPr="005B17F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E3B8B" w:rsidRPr="005B17F3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>العجز الدائم</w:t>
      </w:r>
      <w:r w:rsidR="00D74C05" w:rsidRPr="005B17F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وهو يكون لعلة لا يرجى زوالها</w:t>
      </w:r>
      <w:r w:rsidR="00D74C05" w:rsidRPr="005B17F3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 w:rsidRPr="005B17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>كالهرم مثلا</w:t>
      </w:r>
      <w:r w:rsidR="00D74C05" w:rsidRPr="005B17F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74C05" w:rsidRPr="005B17F3">
        <w:rPr>
          <w:rFonts w:ascii="Traditional Arabic" w:hAnsi="Traditional Arabic" w:cs="Traditional Arabic" w:hint="eastAsia"/>
          <w:sz w:val="34"/>
          <w:szCs w:val="34"/>
          <w:rtl/>
        </w:rPr>
        <w:t>؛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فه</w:t>
      </w:r>
      <w:r w:rsidR="00D74C05" w:rsidRPr="005B17F3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علة </w:t>
      </w:r>
      <w:r w:rsidR="005B17F3" w:rsidRPr="005B17F3">
        <w:rPr>
          <w:rFonts w:ascii="Traditional Arabic" w:hAnsi="Traditional Arabic" w:cs="Traditional Arabic" w:hint="cs"/>
          <w:sz w:val="34"/>
          <w:szCs w:val="34"/>
          <w:rtl/>
        </w:rPr>
        <w:t>لا</w:t>
      </w:r>
      <w:r w:rsidR="00D74C05" w:rsidRPr="005B17F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>دواء لها</w:t>
      </w:r>
      <w:r w:rsidR="00D74C05" w:rsidRPr="005B17F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5B17F3">
        <w:rPr>
          <w:rFonts w:ascii="Traditional Arabic" w:hAnsi="Traditional Arabic" w:cs="Traditional Arabic"/>
          <w:sz w:val="34"/>
          <w:szCs w:val="34"/>
          <w:rtl/>
        </w:rPr>
        <w:t xml:space="preserve"> كما قال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74C05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تداو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فإن الله لم يضع داء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إلا ووضع له دواء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غير واحد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الهرم</w:t>
      </w:r>
      <w:r w:rsidR="00D74C05">
        <w:rPr>
          <w:rFonts w:ascii="Traditional Arabic" w:hAnsi="Traditional Arabic" w:cs="Traditional Arabic"/>
          <w:sz w:val="34"/>
          <w:szCs w:val="34"/>
          <w:rtl/>
        </w:rPr>
        <w:t>))،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ففي ال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سألة أقوال</w:t>
      </w:r>
      <w:r w:rsidR="00D74C05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51D79" w:rsidRPr="00B92884" w:rsidRDefault="00751D79" w:rsidP="00A0092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القول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يلزم الناذر كفارة يمين لعدم الوفاء بالنذر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ويلزمه 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يض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أن ي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طعم عن كل يوم نذر صيامه ولم يقدر عليه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مسكين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قياس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على صوم رمضان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فإن المكلف إذا عجز عنه فإنه يطعم عن كل يوم 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فطره مسكين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A0092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وهذا </w:t>
      </w:r>
      <w:r w:rsidR="00443B99" w:rsidRPr="00B92884">
        <w:rPr>
          <w:rFonts w:ascii="Traditional Arabic" w:hAnsi="Traditional Arabic" w:cs="Traditional Arabic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حدى الروايتين عن الإمام أحمد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CB2E1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يلزم الناذر كفارة يمين فقط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نذر نذر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لم ي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فكفارته كفارة يمين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 xml:space="preserve">))؛ </w:t>
      </w:r>
      <w:r w:rsidR="009C4827">
        <w:rPr>
          <w:rFonts w:ascii="Traditional Arabic" w:hAnsi="Traditional Arabic" w:cs="Traditional Arabic"/>
          <w:sz w:val="34"/>
          <w:szCs w:val="34"/>
          <w:rtl/>
        </w:rPr>
        <w:t>رواه أبو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داود وابن 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ماجه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ولأنه نذر وعجز عن الوفاء به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>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لزمه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 كبقية النذور عند عدم الوفاء بها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ولأن حكم النذر يأخذ حكم اليمين في الوفاء وفي عدمه</w:t>
      </w:r>
      <w:r w:rsidR="00A0092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القول رواية ثانية عن الإمام </w:t>
      </w:r>
      <w:r w:rsidR="0057319A">
        <w:rPr>
          <w:rFonts w:ascii="Traditional Arabic" w:hAnsi="Traditional Arabic" w:cs="Traditional Arabic"/>
          <w:sz w:val="34"/>
          <w:szCs w:val="34"/>
          <w:rtl/>
        </w:rPr>
        <w:t>أحمد</w:t>
      </w:r>
      <w:r w:rsidR="00A0092A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055B2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 يسقط عن الناذر</w:t>
      </w:r>
      <w:r w:rsidR="00CB2E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شيء عليه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وهذا ما ذهب إليه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الإمام الشافعي رحمه الله</w:t>
      </w:r>
      <w:r w:rsidR="00CB2E12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إذ قاس عدم القدرة وعدم الطاقة على عدم الم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لك</w:t>
      </w:r>
      <w:r w:rsidR="00CB2E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فكما أنه لا نذر فيما </w:t>
      </w:r>
      <w:r w:rsidR="00055B2E">
        <w:rPr>
          <w:rFonts w:ascii="Traditional Arabic" w:hAnsi="Traditional Arabic" w:cs="Traditional Arabic" w:hint="cs"/>
          <w:sz w:val="34"/>
          <w:szCs w:val="34"/>
          <w:rtl/>
        </w:rPr>
        <w:t>لا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يملك الإنسان</w:t>
      </w:r>
      <w:r w:rsidR="00CB2E1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فكذا لا نذر فيما لا ي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طيق</w:t>
      </w:r>
      <w:r w:rsidR="00CB2E12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وبهذا القول قال ابن حزم رحمه الله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الرابع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يلزم الناذر فدية فقط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وذهب 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لى هذا الحنفية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CB2E1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ثاني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العجز لعارض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B92884" w:rsidRDefault="00751D79" w:rsidP="00266D2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فإن كان العجز لعارض يرجى زواله 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من مرض أو فقر أو حيض 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كان المنذور صوم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ولم يز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</w:t>
      </w:r>
      <w:r w:rsidR="00CB2E1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العجز إلا بعد فوات وقت الوفاء 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كمن نذرت صيام يوم معي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فحاضت فيه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ففي المسألة أقوال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B92884" w:rsidRDefault="00751D79" w:rsidP="00266D2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 باطل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على الناذر شيء عند محمد بن الحسن الشيباني وز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من الحنفية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وابن حزم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266D2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على الناذر قضاء الصوم فقط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 بهذا 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>أب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يوسف والشافعي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ورواية عن الإمام أحمد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266D2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يجب على النذر القضاء والكفارة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أما القضاء فلأن الصوم أصبح في حقه واجب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بالنذر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وأما الكفارة فلأنه أخل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بالوفاء بالنذر فلم يؤد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الصوم المنذور في وقته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الروايتين عن الإمام أحمد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وإن كان المنذور ليس صوم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وعجز عنه الناذر</w:t>
      </w:r>
      <w:r w:rsidR="00266D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ففي المسألة قولان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</w:p>
    <w:p w:rsidR="00751D79" w:rsidRPr="00B92884" w:rsidRDefault="00751D79" w:rsidP="00895AB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القول 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>الأ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على الناذر كفارة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CD48BE" w:rsidRPr="00B92884" w:rsidRDefault="00751D79" w:rsidP="00895AB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القول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ليس على الناذر شيء</w:t>
      </w:r>
      <w:r w:rsidR="00266D2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51D79" w:rsidP="00895AB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الفوائد واللطائف المستخرجة من الحديث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بيان النهي عن النذر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وأصل النهي للتحريم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والذي صرفه عن التحريم مدح الموفين به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B92884" w:rsidRDefault="00751D79" w:rsidP="00895AB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قال ابن العربي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895AB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رحمه الله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="00895AB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فيه حجة على وجوب الوفاء بما 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لتزمه الناذر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؛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لأن الحديث نص على ذلك بقوله</w:t>
      </w:r>
      <w:r w:rsidR="00895AB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"يستخرج به"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فإنه لو لم يلزمه إخراجه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</w:t>
      </w:r>
      <w:r w:rsidR="00895AB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895AB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تم المراد من وصفه بالبخل من صدور النذر عنه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إذ لو كان مخير</w:t>
      </w:r>
      <w:r w:rsidR="00895AB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في الوفاء لاستمر لبخله على عدم الإخراج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فيه الرد على القدرية</w:t>
      </w:r>
      <w:r w:rsidR="00A02CEF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حيث إن القدر دفع البخيل أن يخرج م</w:t>
      </w:r>
      <w:r w:rsidR="00A02CEF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فلو كان يخلق أفعال نفسه لما أخرج ذلك. </w:t>
      </w:r>
    </w:p>
    <w:p w:rsidR="00751D79" w:rsidRPr="00B92884" w:rsidRDefault="00751D79" w:rsidP="00C43CB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 الماوردي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كل شيء يبتدئه المكلف من وجوه البر أفضل مما يلتزمه بالنذر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فيه الحث على الإخلاص في عمل الخير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فيه ذم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ًّا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للبخيل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C43CB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أن من 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بع المأمورات واجتنب المنهيات لا يعد بخيلا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ً.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C43CB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النه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وأصل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النه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للتحريم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والذي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صرفه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التحريم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مدح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الموفين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العلة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النهي</w:t>
      </w:r>
      <w:r w:rsidR="0017308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يأتي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بخير)</w:t>
      </w:r>
      <w:r w:rsidR="00C43CB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لأنه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يَرُد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قضاء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الله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شيئ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ولئلا</w:t>
      </w:r>
      <w:proofErr w:type="spellEnd"/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يظن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الناذر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عوض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حصول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مطالبة.</w:t>
      </w:r>
    </w:p>
    <w:p w:rsidR="00C43CB3" w:rsidRDefault="00751D79" w:rsidP="00C43CB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والله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تعالى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غنيُّ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الأعواض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وعن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الخلق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أجمع</w:t>
      </w:r>
      <w:r w:rsidR="00C43CB3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فهم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الفقراء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وطاعتهم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تزيد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9618E">
        <w:rPr>
          <w:rFonts w:ascii="Traditional Arabic" w:hAnsi="Traditional Arabic" w:cs="Traditional Arabic"/>
          <w:sz w:val="34"/>
          <w:szCs w:val="34"/>
          <w:rtl/>
        </w:rPr>
        <w:t>شيئًا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FE0568" w:rsidRDefault="00751D79" w:rsidP="00B40E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والله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تبارك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وتعالى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قدر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الواجبات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على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العباد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بقدر</w:t>
      </w:r>
      <w:r w:rsidR="00CD48BE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طاقتهم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وجعل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43CB3" w:rsidRPr="00FE0568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لزائد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نوافل</w:t>
      </w:r>
      <w:r w:rsidR="00C43CB3" w:rsidRPr="00FE0568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لأنها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خارجة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عما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يحتمل</w:t>
      </w:r>
      <w:r w:rsidR="00B40E8D" w:rsidRPr="00FE0568">
        <w:rPr>
          <w:rFonts w:ascii="Traditional Arabic" w:hAnsi="Traditional Arabic" w:cs="Traditional Arabic" w:hint="cs"/>
          <w:sz w:val="34"/>
          <w:szCs w:val="34"/>
          <w:rtl/>
        </w:rPr>
        <w:t>ونه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CD48BE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العبادات.</w:t>
      </w:r>
    </w:p>
    <w:p w:rsidR="00751D79" w:rsidRPr="00B92884" w:rsidRDefault="00751D79" w:rsidP="008259A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FE0568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والناذر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خافت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هذه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الحكمة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والتقدير</w:t>
      </w:r>
      <w:r w:rsidR="00DE3B8B" w:rsidRPr="00FE0568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ولعله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يعجز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القيام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بما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نذر</w:t>
      </w:r>
      <w:r w:rsidR="00DE3B8B" w:rsidRPr="00FE0568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فيكون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آثم</w:t>
      </w:r>
      <w:r w:rsidR="009F2127" w:rsidRPr="00FE0568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م</w:t>
      </w:r>
      <w:r w:rsidR="008259AF" w:rsidRPr="00FE0568">
        <w:rPr>
          <w:rFonts w:ascii="Traditional Arabic" w:hAnsi="Traditional Arabic" w:cs="Traditional Arabic" w:hint="cs"/>
          <w:sz w:val="34"/>
          <w:szCs w:val="34"/>
          <w:rtl/>
        </w:rPr>
        <w:t>ت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سبب</w:t>
      </w:r>
      <w:r w:rsidR="009F2127" w:rsidRPr="00FE0568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9F34A9" w:rsidRPr="00FE056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E0568">
        <w:rPr>
          <w:rFonts w:ascii="Traditional Arabic" w:hAnsi="Traditional Arabic" w:cs="Traditional Arabic"/>
          <w:sz w:val="34"/>
          <w:szCs w:val="34"/>
          <w:rtl/>
        </w:rPr>
        <w:t>الإثم.</w:t>
      </w:r>
    </w:p>
    <w:p w:rsidR="00751D79" w:rsidRPr="00B92884" w:rsidRDefault="00751D79" w:rsidP="008259A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فائدة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8259A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يستخرج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البخيل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غايته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القيام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بالواجب</w:t>
      </w:r>
      <w:r w:rsidR="008259AF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ويثق</w:t>
      </w:r>
      <w:r w:rsidR="008259AF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عليه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عداه.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فالنذر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وسيلة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لقيامه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بما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يجب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عليه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بأصل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الشرع.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هذا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الباب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غرائب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العلم.</w:t>
      </w:r>
    </w:p>
    <w:p w:rsidR="00751D79" w:rsidRPr="00B92884" w:rsidRDefault="00751D79" w:rsidP="008259A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فالأصل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الوسائل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أحكام</w:t>
      </w:r>
      <w:r w:rsidR="008259AF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المقاصد</w:t>
      </w:r>
      <w:r w:rsidR="008259AF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8259AF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فالوفاء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واجب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وعقده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مكروه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فيكون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مخالف</w:t>
      </w:r>
      <w:r w:rsidR="009F212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لغيره</w:t>
      </w:r>
      <w:r w:rsidR="008259A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والحكمة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ظاهرة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كما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تقدم.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يكره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إذا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طاعة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تعالى.</w:t>
      </w:r>
    </w:p>
    <w:p w:rsidR="00751D79" w:rsidRPr="00B92884" w:rsidRDefault="00751D79" w:rsidP="00135F4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فأما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يقدم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للموتى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والقبور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ويوف</w:t>
      </w:r>
      <w:r w:rsidR="008259AF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عند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الأضرحة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والقباب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</w:t>
      </w:r>
      <w:r w:rsidR="00392F6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رض</w:t>
      </w:r>
      <w:r w:rsidR="00392F6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ى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يستخدم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الشياطين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هو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الشرك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يفعله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المشركون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لأصنامهم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ويقربونه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لأوثانهم</w:t>
      </w:r>
      <w:r w:rsidR="00135F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وحكمه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معروف</w:t>
      </w:r>
      <w:r w:rsidR="00135F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نعوذ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بالله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غضبه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وعقابه.</w:t>
      </w:r>
    </w:p>
    <w:p w:rsidR="00751D79" w:rsidRPr="00B92884" w:rsidRDefault="00751D79" w:rsidP="00135F4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•</w:t>
      </w:r>
      <w:r w:rsidR="00895AB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ذكر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الصنعاني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هذا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باب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واسع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تتبعه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عرف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العبد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إذا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أولج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نفسه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فيما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يوجبه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الله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عليه</w:t>
      </w:r>
      <w:r w:rsidR="00135F45">
        <w:rPr>
          <w:rFonts w:ascii="Traditional Arabic" w:hAnsi="Traditional Arabic" w:cs="Traditional Arabic"/>
          <w:sz w:val="34"/>
          <w:szCs w:val="34"/>
          <w:rtl/>
        </w:rPr>
        <w:t>،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كان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معر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ض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لعدم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الوفاء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بتقصيره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وتثبيط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الشيطان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وأنه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يفي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به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إلا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القليل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وهم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المشار</w:t>
      </w:r>
      <w:r w:rsidR="009F34A9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إليهم</w:t>
      </w:r>
      <w:r w:rsidR="00384F4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>{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مِنَ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الْمُؤْمِنِينَ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رِجَالٌ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صَدَقُوا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مَا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عَاهَدُوا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اللَّهَ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عَلَيْهِ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>} [</w:t>
      </w:r>
      <w:r w:rsidR="00135F45" w:rsidRPr="00135F45">
        <w:rPr>
          <w:rFonts w:ascii="Traditional Arabic" w:hAnsi="Traditional Arabic" w:cs="Traditional Arabic" w:hint="eastAsia"/>
          <w:sz w:val="34"/>
          <w:szCs w:val="34"/>
          <w:rtl/>
        </w:rPr>
        <w:t>الأحزاب</w:t>
      </w:r>
      <w:r w:rsidR="00135F45" w:rsidRPr="00135F45">
        <w:rPr>
          <w:rFonts w:ascii="Traditional Arabic" w:hAnsi="Traditional Arabic" w:cs="Traditional Arabic"/>
          <w:sz w:val="34"/>
          <w:szCs w:val="34"/>
          <w:rtl/>
        </w:rPr>
        <w:t>: 23]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الثالث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مسائل فقهية معاصرة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الحلف بالطلاق والعتاق والنذر والظهار والإيجاب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هل يأخذ حكم اليمين أم لا؟</w:t>
      </w:r>
    </w:p>
    <w:p w:rsidR="00523D1F" w:rsidRPr="00B92884" w:rsidRDefault="00523D1F" w:rsidP="00135F4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إذا حلف الإنسان بالعتاق أو الطلاق أو النذر ونحوها مما يقصد به الحث أو المنع أو التصديق أو التكذيب</w:t>
      </w:r>
      <w:r w:rsidR="00135F4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ولم يقصد التعليق المحض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كأن يقول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فعلت كذا فعلي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الحج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مالي صدقة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فنسائي طوالق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فعبيدي أحرار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قال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علي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الحج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مالي صدقة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نسائي طوالق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أو عبيدي أحرار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لأفعلن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كذا وكذا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فهل هذه يمين أو تأخذ حكم اليمين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ليست يمين</w:t>
      </w:r>
      <w:r w:rsidR="00135F4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ولا تأخذ حكم اليمين؟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وقبل أن أذكر الخلاف في هذه المسألة يحسن أن أذكر الصيغ التي يتكلم بها الناس في الطلاق والعتاق والنذر والظهار والحرام</w:t>
      </w:r>
      <w:r w:rsidR="008A73D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لتتضح صورة المسألة</w:t>
      </w:r>
      <w:r w:rsidR="008A73D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ويتحرر موضع النزاع فيها.</w:t>
      </w:r>
    </w:p>
    <w:p w:rsidR="00523D1F" w:rsidRPr="00B92884" w:rsidRDefault="00523D1F" w:rsidP="0052275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يقول شيخ الإسلام ابن تيمية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A73D3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والصيغ التي يتكلم بها الناس في الطلاق والعتاق والنذر والظهار والحرام ثلاثة أنواع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النوع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صيغة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التنجيز</w:t>
      </w:r>
      <w:proofErr w:type="spellEnd"/>
      <w:r w:rsidR="005227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مثل أن يقول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امرأتي طالق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أنت طالق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فلانة مطلقة</w:t>
      </w:r>
      <w:r w:rsidR="005227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ونحو ذلك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 يقع به الطلاق</w:t>
      </w:r>
      <w:r w:rsidR="005227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تنفع فيه الكفارة بإجماع المسلمين.. وكذلك إذا قال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عبدي ح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علي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صيام شهر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عتق رقبة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الحل علي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حرام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أنت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علي</w:t>
      </w:r>
      <w:r w:rsidR="0052275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كظهر أمي</w:t>
      </w:r>
      <w:r w:rsidR="005227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فهذه كلها إيقاعات لهذه العقود بصيغة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التنجيز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والإطلاق.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النوع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يحلف بذلك فيقول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الطلاق يلزمني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لأفعلن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كذا وكذا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لا أفعل كذا وكذا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يحلف على غيره - كعبده وصديقه - الذي يرى أنه يب</w:t>
      </w:r>
      <w:r w:rsidR="004433D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</w:t>
      </w:r>
      <w:r w:rsidR="004433D7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بقس</w:t>
      </w:r>
      <w:r w:rsidR="004433D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مه ليفعلن 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لا يفعل كذا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يقول</w:t>
      </w:r>
      <w:r w:rsidR="00471C8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الحل علي</w:t>
      </w:r>
      <w:r w:rsidR="00471C8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حرام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لأفعلن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كذا أو لا أفعله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يقول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علي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الحج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لأفعلن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كذا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لا أفعله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ونحو ذلك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فهذه صيغ ق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حالف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بهذه الأمور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موقع لها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وللعلماء في هذه الأيمان ثلاثة أقوال - ثم ذكرها -.</w:t>
      </w:r>
    </w:p>
    <w:p w:rsidR="00523D1F" w:rsidRPr="00B92884" w:rsidRDefault="00523D1F" w:rsidP="00912EE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النوع الثالث من الصيغ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يعلق الطلاق أو العتاق أو النذر بشرط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فيقول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كان كذا فعلي الطلاق أو الحج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فعبيدي أحرار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ونحو ذلك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فهذا ينظر إلى </w:t>
      </w:r>
      <w:proofErr w:type="spellStart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>مقصود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ه</w:t>
      </w:r>
      <w:proofErr w:type="spellEnd"/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فإن كان </w:t>
      </w:r>
      <w:proofErr w:type="spellStart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>مقصود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ه</w:t>
      </w:r>
      <w:proofErr w:type="spellEnd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يحلف بذلك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ليس غرضه وقوع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هذه الأمور - كمن ليس غرضه وقوع الطلاق إذا وقع الشرط - فحكمه حكم الحالف</w:t>
      </w:r>
      <w:r w:rsidR="006B403F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من باب اليمين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وإن كان </w:t>
      </w:r>
      <w:proofErr w:type="spellStart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>مقصود</w:t>
      </w:r>
      <w:r w:rsidR="006B403F">
        <w:rPr>
          <w:rFonts w:ascii="Traditional Arabic" w:hAnsi="Traditional Arabic" w:cs="Traditional Arabic" w:hint="cs"/>
          <w:sz w:val="34"/>
          <w:szCs w:val="34"/>
          <w:rtl/>
        </w:rPr>
        <w:t>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وقوع هذه الأمور </w:t>
      </w:r>
      <w:r w:rsidR="0067650D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كمن غرضه وقوع الطلاق عند وقوع الشرط</w:t>
      </w:r>
      <w:r w:rsidR="0067650D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فهذا يقع به الطلاق... إلى أن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فالأصل في هذا أن ينظر في مراد المتكلم </w:t>
      </w:r>
      <w:proofErr w:type="spellStart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>ومقصود</w:t>
      </w:r>
      <w:r w:rsidR="0067650D">
        <w:rPr>
          <w:rFonts w:ascii="Traditional Arabic" w:hAnsi="Traditional Arabic" w:cs="Traditional Arabic" w:hint="cs"/>
          <w:sz w:val="34"/>
          <w:szCs w:val="34"/>
          <w:rtl/>
        </w:rPr>
        <w:t>ه</w:t>
      </w:r>
      <w:proofErr w:type="spellEnd"/>
      <w:r w:rsidR="0067650D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كان غرضه أن تقع هذه الأمور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وقعت منج</w:t>
      </w:r>
      <w:r w:rsidR="00912EE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زة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معلقة إذا قصد وقوعها عند وقوع الشرط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وإن كان </w:t>
      </w:r>
      <w:proofErr w:type="spellStart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>مقصود</w:t>
      </w:r>
      <w:r w:rsidR="00912EE5">
        <w:rPr>
          <w:rFonts w:ascii="Traditional Arabic" w:hAnsi="Traditional Arabic" w:cs="Traditional Arabic" w:hint="cs"/>
          <w:sz w:val="34"/>
          <w:szCs w:val="34"/>
          <w:rtl/>
        </w:rPr>
        <w:t>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 يحلف بها وهو يكره وقوعها إذا حنث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 وقع الشرط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فهذا حالف بها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موقع لها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فيكون قوله من باب اليمين</w:t>
      </w:r>
      <w:r w:rsidR="00912EE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من باب التطليق والنذر</w:t>
      </w:r>
      <w:r w:rsidR="00912EE5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ويؤخذ مما تقدم أن ما كان من الطلاق ونحوه مما ذكر معه بصيغة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التنجيز</w:t>
      </w:r>
      <w:proofErr w:type="spellEnd"/>
      <w:r w:rsidR="00F360C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فإنه يقع به الطلاق والعتاق والنذر بإجماع المسلمين</w:t>
      </w:r>
      <w:r w:rsidR="000A4BA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فيه كفارة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وليس هو من باب اليمين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وأما ما كان من الطلاق ونحوه بصيغة القسم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كان معل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على شرط</w:t>
      </w:r>
      <w:r w:rsidR="000A4BA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والحالف بذلك أو الذي علقه بشرط إنما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يقصد به اليمين</w:t>
      </w:r>
      <w:r w:rsidR="000A4BA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يقصد به إيقاع هذه الأمور 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 محل نزاع بين العلماء رحمهم الله.</w:t>
      </w:r>
    </w:p>
    <w:p w:rsidR="00523D1F" w:rsidRPr="00B92884" w:rsidRDefault="00523D1F" w:rsidP="000A4BA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يقول ابن رشد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واتفق الجمهور في الأيمان التي ليست إقسام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بشيء - يقصد أنها ليست حل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بأسماء الله وصفاته - وإنما تخرج مخرج الإلزام الواقع بشرط من الشروط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مثل أن يقول القائل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فعلت كذا فعلي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مشي إلى بيت الله الحرام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إن فعلت كذا وكذا فغلامي حر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امرأتي طالق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أنها تلزم في القرب</w:t>
      </w:r>
      <w:r w:rsidR="000A4BA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وفيما إذا التزمه الإنسان لزمه بالشرع</w:t>
      </w:r>
      <w:r w:rsidR="000A4BA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مثل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الطلاق والعتق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واختلفوا هل فيها كفارة أم لا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؟</w:t>
      </w:r>
    </w:p>
    <w:p w:rsidR="00523D1F" w:rsidRPr="00B92884" w:rsidRDefault="00523D1F" w:rsidP="00F6095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إذ</w:t>
      </w:r>
      <w:r w:rsidR="000A4BA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0A4BA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فالمختلف فيه هو ما كان من الأيمان </w:t>
      </w:r>
      <w:proofErr w:type="spellStart"/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F6095F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لتزامية</w:t>
      </w:r>
      <w:proofErr w:type="spellEnd"/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بصيغة القسم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والمعلق على صفة</w:t>
      </w:r>
      <w:r w:rsidR="00F6095F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إذا كان يقصد بها صاحبها الحلف للحض أو المنع لنفسه أو للغير وهو يكره وقوعها إذا وجدت الصفة أو الشرط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وقد اختلف العلماء </w:t>
      </w:r>
      <w:r w:rsidR="00F6095F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رحمهم الله </w:t>
      </w:r>
      <w:r w:rsidR="00F6095F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 ذلك على أقوال ثلاثة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القول الأول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 يلزمه ما حلف عليه إذا حنث</w:t>
      </w:r>
      <w:r w:rsidR="00FA117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وأنه إن لم يفعل ما حلف عليه أث</w:t>
      </w:r>
      <w:r w:rsidR="00FA117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 ولا بد</w:t>
      </w:r>
      <w:r w:rsidR="00FA117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في ذلك كفارة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قول مالك في الطلاق والنذر والظهار والتحريم والعتق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وقول أبي حنيفة في ظاهر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الرواية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وقول الشافعي وأحمد في الطلاق والعتق دون 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رواية عن أبي حنيفة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إذ</w:t>
      </w:r>
      <w:r w:rsidR="001C1544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فالأئمة الأربعة متفقون على استثناء الطلاق والعتق من دخول الكفارة فيهما.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القول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 لا يلزمه شيء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وبه قال أهل الظاهر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1C154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القول الثالث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هذه أيمان مكفرة إذا حنث فيها كغيرها من الأيمان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ومن العلماء من فر</w:t>
      </w:r>
      <w:r w:rsidR="001C154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 بين ما عقده بالله من الوجوب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الحلف بالنذر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وما عقده لله من تحريم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الحلف بالطلاق والعتاق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فقالوا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 الأول</w:t>
      </w:r>
      <w:r w:rsidR="001C154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عليه كفارة يمين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وقالوا في الثاني</w:t>
      </w:r>
      <w:r w:rsidR="001C154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يلزمه ما علقه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الذي حلف به إذا حنث - وهذا قول الشافعي وأحمد وأبي حنيفة في رواية عنه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كما تقدم في القول الأول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C1544">
        <w:rPr>
          <w:rFonts w:ascii="Traditional Arabic" w:hAnsi="Traditional Arabic" w:cs="Traditional Arabic"/>
          <w:sz w:val="34"/>
          <w:szCs w:val="34"/>
          <w:rtl/>
        </w:rPr>
        <w:t>من أنها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أيمان مكفرة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يلزم فيها ما يلزم في غيرها من الأيمان</w:t>
      </w:r>
      <w:r w:rsidR="001C1544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ولم ير</w:t>
      </w:r>
      <w:r w:rsidR="001C154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شيخ الإسلام ابن تيمية وتلميذه ابن القيم التفصيل في ذلك</w:t>
      </w:r>
      <w:r w:rsidR="001C15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وقالا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بأن هذا هو الذي تدل عليه أقوال الصحابة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وهو قول في مذهب أبي حنيفة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وقول الشافعي وأحمد في النذر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1C1544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الأدلة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استدل أصحاب القول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</w:p>
    <w:p w:rsidR="00523D1F" w:rsidRPr="00B92884" w:rsidRDefault="00523D1F" w:rsidP="0062700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1-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بعمومات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أدلة وقوع الطلاق والنذر والعتاق</w:t>
      </w:r>
      <w:r w:rsidR="00D470D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كقوله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>{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الطَّلَاقُ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مَرَّتَانِ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البقرة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>: 229]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وكقوله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>{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يَا</w:t>
      </w:r>
      <w:r w:rsidR="00D470D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أَيُّهَا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النَّبِيُّ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إِذَا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طَلَّقْتُمُ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النِّسَاءَ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فَطَلِّقُوهُنَّ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لِعِدَّتِهِنَّ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470D5" w:rsidRPr="00D470D5">
        <w:rPr>
          <w:rFonts w:ascii="Traditional Arabic" w:hAnsi="Traditional Arabic" w:cs="Traditional Arabic" w:hint="eastAsia"/>
          <w:sz w:val="34"/>
          <w:szCs w:val="34"/>
          <w:rtl/>
        </w:rPr>
        <w:t>الطلاق</w:t>
      </w:r>
      <w:r w:rsidR="00D470D5" w:rsidRPr="00D470D5">
        <w:rPr>
          <w:rFonts w:ascii="Traditional Arabic" w:hAnsi="Traditional Arabic" w:cs="Traditional Arabic"/>
          <w:sz w:val="34"/>
          <w:szCs w:val="34"/>
          <w:rtl/>
        </w:rPr>
        <w:t>: 1]</w:t>
      </w:r>
      <w:r w:rsidR="00D470D5">
        <w:rPr>
          <w:rFonts w:ascii="Traditional Arabic" w:hAnsi="Traditional Arabic" w:cs="Traditional Arabic"/>
          <w:sz w:val="34"/>
          <w:szCs w:val="34"/>
          <w:rtl/>
        </w:rPr>
        <w:t>،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وبقوله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8F5851">
        <w:rPr>
          <w:rFonts w:ascii="Traditional Arabic" w:hAnsi="Traditional Arabic" w:cs="Traditional Arabic"/>
          <w:sz w:val="34"/>
          <w:szCs w:val="34"/>
          <w:rtl/>
        </w:rPr>
        <w:t>: 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D470D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ن نذر أن يطيع الله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فلي</w:t>
      </w:r>
      <w:r w:rsidR="0062700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طع</w:t>
      </w:r>
      <w:r w:rsidR="0062700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proofErr w:type="spellEnd"/>
      <w:r w:rsidR="0062700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ومن نذر أن يعصي الله فلا يعص</w:t>
      </w:r>
      <w:r w:rsidR="0062700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627007">
        <w:rPr>
          <w:rFonts w:ascii="Traditional Arabic" w:hAnsi="Traditional Arabic" w:cs="Traditional Arabic"/>
          <w:sz w:val="34"/>
          <w:szCs w:val="34"/>
          <w:rtl/>
        </w:rPr>
        <w:t>))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ويمكن مناقشة هذا الدليل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بالفرق بين إيقاع الطلاق والعتاق والحلف بهما</w:t>
      </w:r>
      <w:r w:rsidR="0086146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وهذا ظاهر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0C166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2- أنه التزم الجزاء عند وجود الشرط</w:t>
      </w:r>
      <w:r w:rsidR="00B850E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وقد وجد الشرط</w:t>
      </w:r>
      <w:r w:rsidR="00B850E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فيلزمه</w:t>
      </w:r>
      <w:r w:rsidR="000C1661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كنذر التبرر المعلق بشرط</w:t>
      </w:r>
      <w:r w:rsidR="000C166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ولأن الحالف بالطلاق أ</w:t>
      </w:r>
      <w:r w:rsidR="00CD1E70">
        <w:rPr>
          <w:rFonts w:ascii="Traditional Arabic" w:hAnsi="Traditional Arabic" w:cs="Traditional Arabic" w:hint="cs"/>
          <w:sz w:val="34"/>
          <w:szCs w:val="34"/>
          <w:rtl/>
        </w:rPr>
        <w:t xml:space="preserve">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يفعل أو أن يفعل</w:t>
      </w:r>
      <w:r w:rsidR="00CD1E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إنما هو مطلق على صفة ما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فإذا وجدت الصفة التي علق عليها طلاق امرأته</w:t>
      </w:r>
      <w:r w:rsidR="00CD1E7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لزمه ذلك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ونوقش هذا الدليل والذي قبله بأن هذه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العمومات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خص منها ما إذا لم يكن قصده الطلاق والعتاق والنذر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وإنما كان قصده بالتعليق الحث أو المنع</w:t>
      </w:r>
      <w:r w:rsidR="00C21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كما سيأتي في أدلة القول الثاني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C212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3- ما روى نافع أن رجلا</w:t>
      </w:r>
      <w:r w:rsidR="00C2128D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طلق امرأته </w:t>
      </w:r>
      <w:proofErr w:type="spellStart"/>
      <w:r w:rsidR="00C2128D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لبتة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خرجت</w:t>
      </w:r>
      <w:r w:rsidR="00C21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فقال ابن عمر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خرجت فقد بانت منه</w:t>
      </w:r>
      <w:r w:rsidR="00C21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 لم تخرج فليس بشيء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C212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4- عن عروة بن الزبير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ضرب الزبير أسماء بنت أبي بكر</w:t>
      </w:r>
      <w:r w:rsidR="00C21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فصاحت 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 بن الزبير</w:t>
      </w:r>
      <w:r w:rsidR="00C21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فلما رآه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أم</w:t>
      </w:r>
      <w:r w:rsidR="00C2128D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 طالق إن دخلت</w:t>
      </w:r>
      <w:r w:rsidR="00C212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فقال له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أتجعل أمي عرضة ليمينك؟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فاقتحم عليه الباب فخل</w:t>
      </w:r>
      <w:r w:rsidR="00C2128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صها</w:t>
      </w:r>
      <w:r w:rsidR="00C212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فبانت منه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ولقد كنت غلام</w:t>
      </w:r>
      <w:r w:rsidR="00C2128D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ربما أخذت بشعر منكبي ابن الزبير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C404C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5- عن ابن مسعود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رجل قال لامرأته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فعلت كذا وكذا فهي طالق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ففعلته فقال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C404C0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هي واحدة</w:t>
      </w:r>
      <w:r w:rsidR="00C404C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أحق بها</w:t>
      </w:r>
      <w:r w:rsidR="00C404C0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C404C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ويمكن مناقشة هذه الآثار بما قاله ابن القيم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C404C0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بأن اليمين بالطلاق والعتاق إلزام الحالف بهما إذا حنث بطلاق زوجته وعتق عبده</w:t>
      </w:r>
      <w:r w:rsidR="00C404C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هو مما حدث الإفتاء به بعد انقراض عصر الصحابة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فلا يحفظ عن صحابي في صيغة القسم إلزام الطلاق به أبد</w:t>
      </w:r>
      <w:r w:rsidR="00C404C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C404C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المحفوظ بصيغة الشرط والجزاء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 قصد به الطلاق عند وجود الشرط</w:t>
      </w:r>
      <w:r w:rsidR="00C404C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كما في صحيح البخاري عن نافع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طلق رجل امرأته </w:t>
      </w:r>
      <w:proofErr w:type="spellStart"/>
      <w:r w:rsidR="00C404C0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لبتة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خرجت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 ابن عمر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خرجت فقد بانت منه</w:t>
      </w:r>
      <w:r w:rsidR="00C404C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 لم تخرج فليس بشيء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.. وأن من يفصل بين القسم المحض والتعليق الذي يقصد به الوقوع</w:t>
      </w:r>
      <w:r w:rsidR="00C404C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فإنه يقول بالآثار المروية عن الصحابة كلها في هذا الباب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فإنه صح عنهم الإفتاء بالوقوع في صور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وصح عنهم عدم الوقوع في صور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والصواب ما أفت</w:t>
      </w:r>
      <w:r w:rsidR="000A47B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0A47BD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به في النوعين - ثم ذكر ابن القيم بعض الصور المتقدمة التي أفتوا فيها بوقوع الطلاق المعلق على شرط</w:t>
      </w:r>
      <w:r w:rsidR="00CE6E1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ثم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وأما الآثار عنهم بخلافه - أي بخلاف الوقوع - فصح عن عائشة وابن عباس وحفصة وأم سلمة فيمن حلفت بأن كل مملوك لها حر</w:t>
      </w:r>
      <w:r w:rsidR="00CE6E1E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لم تفرق بين عبدها وبين امرأته أنها تكف</w:t>
      </w:r>
      <w:r w:rsidR="00CE6E1E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 عن يمينها</w:t>
      </w:r>
      <w:r w:rsidR="00CE6E1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تفرق بينهما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6- أنه خلاف القياس على الشرط والجزاء المقصودين</w:t>
      </w:r>
      <w:r w:rsidR="002B44E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كقوله</w:t>
      </w:r>
      <w:r w:rsidR="002B44E7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أبرأتيني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فأنت طالق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وبأنه حكم معلق بشرط</w:t>
      </w:r>
      <w:r w:rsidR="002B44E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فوجب عند ثبوته كسائر الأحكام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ونوقش هذا الدليل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بالفرق بين ما كان يقصد به وقوع الجزاء عند وقوع الشرط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وما كان يقصد به الحث والمنع دون الوقوع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7- أن القول بعدم وقوع الطلاق مخالف للإجماع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825D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ونوقش بعدم التسليم بوجود الإجماع على هذا</w:t>
      </w:r>
      <w:r w:rsidR="00825DE8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فقد قال ابن حزم 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بعدما ذكر بعض الآثار بأسانيدها عن علي بن أبي طالب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وعن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طاوس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وشريح 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25DE8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فهؤلاء علي بن طالب وشريح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وطاوس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يقضون بالطلاق على من حلف به فحنث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ولا يعرف لعلي</w:t>
      </w:r>
      <w:r w:rsidR="00825DE8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مخالف من الصحابة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825DE8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0775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وقال أبو الوليد بن رشد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فأما ما يلزمه باتفاق فاليمين بالطلاق.. ثم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إلا ما روي عن أشهب في الحالف بالطلاق أ</w:t>
      </w:r>
      <w:r w:rsidR="000775E8">
        <w:rPr>
          <w:rFonts w:ascii="Traditional Arabic" w:hAnsi="Traditional Arabic" w:cs="Traditional Arabic" w:hint="cs"/>
          <w:sz w:val="34"/>
          <w:szCs w:val="34"/>
          <w:rtl/>
        </w:rPr>
        <w:t xml:space="preserve">ن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تفعل فعلا</w:t>
      </w:r>
      <w:r w:rsidR="000775E8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0775E8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فتفعله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قاصده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لتحنيثه</w:t>
      </w:r>
      <w:proofErr w:type="spellEnd"/>
      <w:r w:rsidR="000775E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أنه لا شيء عليها</w:t>
      </w:r>
      <w:r w:rsidR="000775E8">
        <w:rPr>
          <w:rFonts w:ascii="Traditional Arabic" w:hAnsi="Traditional Arabic" w:cs="Traditional Arabic" w:hint="cs"/>
          <w:sz w:val="34"/>
          <w:szCs w:val="34"/>
          <w:rtl/>
        </w:rPr>
        <w:t>"</w:t>
      </w:r>
      <w:r w:rsidR="000775E8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فأثبت الخلاف عن أشهب في هذه المسألة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وقال شيخ الإسلام ابن تيمية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والقول بأن الحالف بالطلاق لا يلزمه الطلاق مذهب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خ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لق كثير من السلف والخلف</w:t>
      </w:r>
      <w:r w:rsidR="0053543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لكن فيهم من لا يلزمه الكفارة</w:t>
      </w:r>
      <w:r w:rsidR="00535438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كداود وأصحابه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ومنهم من يلزمه كفارة يمين</w:t>
      </w:r>
      <w:r w:rsidR="00535438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كطاووس وغيره من السلف والخلف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F7226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وقال شيخ الإسلام في موضع آخر - بعدما ذكر الأقوال في المسألة -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وإن كان م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الناس م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يدعي الإجماع في بعضها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 كما أن كثير</w:t>
      </w:r>
      <w:r w:rsidR="00535438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 مسائل النزاع يد</w:t>
      </w:r>
      <w:r w:rsidR="00D50A4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</w:t>
      </w:r>
      <w:r w:rsidR="00D50A4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 فيها الإجماع من لم يعلم النزاع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ومقصوده</w:t>
      </w:r>
      <w:proofErr w:type="spellEnd"/>
      <w:r w:rsidR="00D50A4E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أني لا أعلم نزاع</w:t>
      </w:r>
      <w:r w:rsidR="00D50A4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فمن علم النزاع وأثبته كان مثبت</w:t>
      </w:r>
      <w:r w:rsidR="00D50A4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عال</w:t>
      </w:r>
      <w:r w:rsidR="00D50A4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D50A4E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50A4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مقدم على النافي الذي لا يعلمه باتفاق المسلمين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وإذا كانت المسألة مسألة نزاع في السلف والخلف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ولم يكن مع من ألزم الحالف بالطلاق أو غيره نص كتاب ولا سنة ولا إجماع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كان القول بنفي لزومه سائغ</w:t>
      </w:r>
      <w:r w:rsidR="00F7226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باتفاق الأئمة الأربعة وسائر المسلمين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اه</w:t>
      </w:r>
      <w:r w:rsidR="00F72260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وقال في موضع آخر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وقد علم أنه ليس فيه إجماع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F7226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دليل القول الثاني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A6542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القائل بأنه لا يلزمه شيء -</w:t>
      </w:r>
      <w:r w:rsidR="00F7226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قالوا بأن هذه أيمان غير شرعية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ليس عليها أمر الله ولا أمر رسوله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فتكون لاغية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ويناقش هذا الدليل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بأنه لا يلزم من ذلك عدم وجوب كفارة اليمين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كما سيأتي في أدلة القول الثالث.</w:t>
      </w:r>
    </w:p>
    <w:p w:rsidR="00523D1F" w:rsidRPr="00B92884" w:rsidRDefault="00523D1F" w:rsidP="00F7226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أدلة القول الثالث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A65427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الذي يرى وجوب الكفارة في ذلك -</w:t>
      </w:r>
      <w:r w:rsidR="00F7226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523D1F" w:rsidRPr="00B92884" w:rsidRDefault="00523D1F" w:rsidP="00F7226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1- قول الله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>{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لَا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يُؤَاخِذُكُمُ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بِاللَّغْوِ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فِي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أَيْمَانِكُمْ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وَلَكِنْ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يُؤَاخِذُكُمْ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بِمَا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عَقَّدْتُمُ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الْأَيْمَانَ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فَكَفَّارَتُهُ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إِطْعَامُ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عَشَرَةِ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مَسَاكِينَ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مِنْ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أَوْسَطِ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مَا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تُطْعِمُونَ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أَهْلِيكُمْ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أَوْ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كِسْوَتُهُمْ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أَوْ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تَحْرِيرُ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رَقَبَةٍ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فَمَنْ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لَمْ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يَجِدْ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فَصِيَامُ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ثَلَاثَةِ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أَيَّامٍ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ذَلِكَ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كَفَّارَةُ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أَيْمَانِكُمْ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إِذَا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حَلَفْتُمْ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وَاحْفَظُوا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أَيْمَانَكُمْ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كَذَلِكَ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يُبَيِّنُ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لَكُمْ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آيَاتِهِ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لَعَلَّكُمْ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تَشْكُرُونَ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>} [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المائدة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>: 89]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CB36C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ابن القيم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 صريح في كل يمين منعقدة</w:t>
      </w:r>
      <w:r w:rsidR="00F7226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فهذ</w:t>
      </w:r>
      <w:r w:rsidR="00CB36C3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كفارتها.. فالواجب تحكيم هذا النص العام والعمل بعمومه حتى يثبت إجماع الأمة إجماع</w:t>
      </w:r>
      <w:r w:rsidR="00F7226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متيقن</w:t>
      </w:r>
      <w:r w:rsidR="00F7226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على خلافه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CF22E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2- قول الله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>{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يَا</w:t>
      </w:r>
      <w:r w:rsidR="00CF22E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أَيُّهَا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النَّبِيُّ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لِمَ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تُحَرِّمُ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مَا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أَحَلَّ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لَكَ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تَبْتَغِي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مَرْضَاتَ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أَزْوَاجِكَ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وَاللَّهُ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غَفُورٌ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رَحِيمٌ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F22E9">
        <w:rPr>
          <w:rFonts w:ascii="Traditional Arabic" w:hAnsi="Traditional Arabic" w:cs="Traditional Arabic" w:hint="cs"/>
          <w:sz w:val="34"/>
          <w:szCs w:val="34"/>
          <w:rtl/>
        </w:rPr>
        <w:t>*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قَدْ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فَرَضَ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لَكُمْ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تَحِلَّةَ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أَيْمَانِكُمْ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وَاللَّهُ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مَوْلَاكُمْ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وَهُوَ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الْعَلِيمُ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الْحَكِيمُ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>} [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التحريم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>: 1</w:t>
      </w:r>
      <w:r w:rsidR="00F72260" w:rsidRPr="00F72260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F72260" w:rsidRPr="00F72260">
        <w:rPr>
          <w:rFonts w:ascii="Traditional Arabic" w:hAnsi="Traditional Arabic" w:cs="Traditional Arabic"/>
          <w:sz w:val="34"/>
          <w:szCs w:val="34"/>
          <w:rtl/>
        </w:rPr>
        <w:t xml:space="preserve"> 2]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406D7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وجه الدلالة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قوله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>{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قَدْ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فَرَضَ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لَكُمْ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تَحِلَّةَ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أَيْمَانِكُمْ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>} [</w:t>
      </w:r>
      <w:r w:rsidR="00877D58" w:rsidRPr="00877D58">
        <w:rPr>
          <w:rFonts w:ascii="Traditional Arabic" w:hAnsi="Traditional Arabic" w:cs="Traditional Arabic" w:hint="eastAsia"/>
          <w:sz w:val="34"/>
          <w:szCs w:val="34"/>
          <w:rtl/>
        </w:rPr>
        <w:t>التحريم</w:t>
      </w:r>
      <w:r w:rsidR="00877D58" w:rsidRPr="00877D58">
        <w:rPr>
          <w:rFonts w:ascii="Traditional Arabic" w:hAnsi="Traditional Arabic" w:cs="Traditional Arabic"/>
          <w:sz w:val="34"/>
          <w:szCs w:val="34"/>
          <w:rtl/>
        </w:rPr>
        <w:t>: 2]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نص عام في كل يمين يحلف بها المسلمون أن الله قد فرض لها تحلة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لم تخص منه صورة لا بنص ولا بإجماع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بل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هو عام عموم</w:t>
      </w:r>
      <w:r w:rsidR="00877D58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معنوي</w:t>
      </w:r>
      <w:r w:rsidR="00877D58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مع عمومه اللفظي</w:t>
      </w:r>
      <w:r w:rsidR="00406D73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اليمين معقودة توجب منع المكلف من الفعل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فشرع التحلة لهذه العقدة مناسب ل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ما فيه من التخفيف والتوسعة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وهذا موجود في اليمين بالعتق والطلاق أكثر منه في غيرهما من نذر الل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جاج والغضب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3-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إني والله إن شاء الله لا أحلف على يمين فأرى غيرها خير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منها إلا أتيت الذي هو خير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وكف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رت عن يميني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وفي رواية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إلا كفرت عن يميني وأتيت الذي هو خير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4-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حلف على يمين فرأى غيرها خير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منها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فليكفر عن يمينه وليفعل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070E2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شيخ الإسلام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فهذه نصوص رسول الله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المتواترة أنه أمر من حلف على يمين فرأى غيرها خير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منها أن يكفر عن يمينه ويأتي الذي هو خير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ولم يفرق بين الحلف بالله أو النذر ونحوه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5- ما روى سعيد بن المسيب أن أخوين من الأنصار كان بينهما ميراث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فسأل أحدهما صاحبه القسمة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عدت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تسألني القسمة فكل مالي في رتاج الكعبة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 عمر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الكعبة غنية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 مالك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كف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 عن يمينك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وكل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 أخاك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سمعت رسول الله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يقول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يمين عليك ولا نذر في معصية الرب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في قطيعة رحم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وفيما لا تمل</w:t>
      </w:r>
      <w:r w:rsidR="00070E2F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أن الصحابة فهموا منه دخول الحلف بالنذر في اليمين.</w:t>
      </w:r>
    </w:p>
    <w:p w:rsidR="00523D1F" w:rsidRPr="00B92884" w:rsidRDefault="00523D1F" w:rsidP="00E0499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يقول شيخ الإسلام ابن تيمية - بعدما أورد أثر عمر -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 أمير المؤمنين عمر بن الخطاب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أمر هذا الذي حلف بصيغة الشرط ونذر الل</w:t>
      </w:r>
      <w:r w:rsidR="00CC199C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جاج والغضب بأن يكفر عن يمينه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وألا يفعل ذلك المنذور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واحتج بما سمعه من النبي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يمين عليك ولا نذر في معصية الرب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في قطيعة رحم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وفيما لا تملك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))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ففهم من هذا أن من حلف بيمين أو نذر على معصية أو قطيعة</w:t>
      </w:r>
      <w:r w:rsidR="00CC199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فإنه لا وفاء</w:t>
      </w:r>
      <w:r w:rsidR="007D04D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عليه في ذلك النذر</w:t>
      </w:r>
      <w:r w:rsidR="007D04D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 عليه الكفارة كما أفتاه عمر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ولولا أن هذا النذر كان عنده يمين</w:t>
      </w:r>
      <w:r w:rsidR="00CD7B6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لم يقل له</w:t>
      </w:r>
      <w:r w:rsidR="00CD7B6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كف</w:t>
      </w:r>
      <w:r w:rsidR="00CD7B6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 عن يمينك</w:t>
      </w:r>
      <w:r w:rsidR="00CD7B6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 قال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D7B6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يمين ولا نذر</w:t>
      </w:r>
      <w:r w:rsidR="00CD7B6A">
        <w:rPr>
          <w:rFonts w:ascii="Traditional Arabic" w:hAnsi="Traditional Arabic" w:cs="Traditional Arabic"/>
          <w:sz w:val="34"/>
          <w:szCs w:val="34"/>
          <w:rtl/>
        </w:rPr>
        <w:t>))؛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لأن اليمين ما قصد به الحض أو المنع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والنذر ما قصد به التقرب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وكلاهما لا يوفى به في المعصية والقطيعة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وفي هذا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الحديث دلالة أخرى</w:t>
      </w:r>
      <w:r w:rsidR="00CD7B6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وهي أن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421E6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 يمين ولا نذر في معصية الرب</w:t>
      </w:r>
      <w:r w:rsidR="001421E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في قطيعة الرحم</w:t>
      </w:r>
      <w:r w:rsidR="001421E6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يعم جميع ما يسمى يمين</w:t>
      </w:r>
      <w:r w:rsidR="001421E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أو نذر</w:t>
      </w:r>
      <w:r w:rsidR="001421E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سواء كانت اليمين بالله</w:t>
      </w:r>
      <w:r w:rsidR="001421E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كانت بوجوب ما ليس بواجب من الصدقة أو الصيام أو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الحج أو اله</w:t>
      </w:r>
      <w:r w:rsidR="001421E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د</w:t>
      </w:r>
      <w:r w:rsidR="001421E6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كانت بتحريم الحلال</w:t>
      </w:r>
      <w:r w:rsidR="001421E6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كالظهار والطلاق والعتاق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ومقصود النبي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إما أن يكون نهيه عن المحلوف عليه من المعصية والقطيعة فقط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أو يكون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مقصوده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مع ذلك لا يلزمه ما في اليمين أو النذر من الإيجاب والتحريم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وهذا الثاني ظاهر</w:t>
      </w:r>
      <w:r w:rsidR="0044319B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لاستدلال عمر بن الخطاب به</w:t>
      </w:r>
      <w:r w:rsidR="0044319B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فإنه لولا أن الحديث يدل على هذا لم يصح</w:t>
      </w:r>
      <w:r w:rsidR="003C6DC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استدلال عمر بن الخطاب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على ما أجاب به السائل</w:t>
      </w:r>
      <w:r w:rsidR="003C6DC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من الكفارة دون إخراج المال في كسوة الكعبة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ولأن لفظ النبي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يعم ذلك كله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E0499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6- ما رواه أبو رافع أن مولاة له أرادت أن تفرق بينه وبين امرأته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فقالت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هي يهودية أو نصرانية وكل مملوك لها حر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 لم تفرق بينهما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فسألت عائشة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وابن عباس وحفصة وأم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سلمة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 فكلهم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أتريدين أن تكوني مثل هاروت وماروت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فأمروها أن تكف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 عن يمينها وتخلي بينهما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،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فإذا كان العتق الذي هو قربة وطاعة لا يلزم ممن لم ير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د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وتنوب عنه الكفارة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فالطلاق لا يلزم بطريق الأولى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؛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كما قال ابن عباس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الطلاق عن وطر</w:t>
      </w:r>
      <w:r w:rsidR="00E04995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والعتق ما ابت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 به وجه</w:t>
      </w:r>
      <w:r w:rsidR="00E0499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الله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2C611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يبينه أن ابن عباس يرى أن الطلاق إنما يقع بمن غرضه أن يوقعه</w:t>
      </w:r>
      <w:r w:rsidR="00457E5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من يكره وقوعه</w:t>
      </w:r>
      <w:r w:rsidR="00457E5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كالحالف به والمكر</w:t>
      </w:r>
      <w:r w:rsidR="00457E5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457E5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عليه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وقد ناقش الجمهور أدلة أصحاب هذا القول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المتقدم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-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بما قاله ابن قدامة</w:t>
      </w:r>
      <w:r w:rsidR="00457E5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حيث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إنه علق العتق على شرط</w:t>
      </w:r>
      <w:r w:rsidR="00457E5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قابل للتعليق</w:t>
      </w:r>
      <w:r w:rsidR="00457E5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فيقع بوجود شرطه كالطلاق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والآية مخصوصة بالطلاق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والعتق في معناه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2C611B">
        <w:rPr>
          <w:rFonts w:ascii="Traditional Arabic" w:hAnsi="Traditional Arabic" w:cs="Traditional Arabic"/>
          <w:sz w:val="34"/>
          <w:szCs w:val="34"/>
          <w:rtl/>
        </w:rPr>
        <w:t>ولأن العتق ليس بيمين في الحقيقة</w:t>
      </w:r>
      <w:r w:rsidR="00B46E75" w:rsidRPr="002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2C611B">
        <w:rPr>
          <w:rFonts w:ascii="Traditional Arabic" w:hAnsi="Traditional Arabic" w:cs="Traditional Arabic"/>
          <w:sz w:val="34"/>
          <w:szCs w:val="34"/>
          <w:rtl/>
        </w:rPr>
        <w:t xml:space="preserve"> إنما هو تعليق</w:t>
      </w:r>
      <w:r w:rsidR="00A65427" w:rsidRPr="002C611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2C611B">
        <w:rPr>
          <w:rFonts w:ascii="Traditional Arabic" w:hAnsi="Traditional Arabic" w:cs="Traditional Arabic"/>
          <w:sz w:val="34"/>
          <w:szCs w:val="34"/>
          <w:rtl/>
        </w:rPr>
        <w:t>على شرط</w:t>
      </w:r>
      <w:r w:rsidR="00B46E75" w:rsidRPr="002C611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2C611B">
        <w:rPr>
          <w:rFonts w:ascii="Traditional Arabic" w:hAnsi="Traditional Arabic" w:cs="Traditional Arabic"/>
          <w:sz w:val="34"/>
          <w:szCs w:val="34"/>
          <w:rtl/>
        </w:rPr>
        <w:t xml:space="preserve"> فأشبه الطلاق</w:t>
      </w:r>
      <w:r w:rsidR="00DE3B8B" w:rsidRPr="002C611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2C611B">
        <w:rPr>
          <w:rFonts w:ascii="Traditional Arabic" w:hAnsi="Traditional Arabic" w:cs="Traditional Arabic"/>
          <w:sz w:val="34"/>
          <w:szCs w:val="34"/>
          <w:rtl/>
        </w:rPr>
        <w:t xml:space="preserve">فأما حديث أبي رافع </w:t>
      </w:r>
      <w:r w:rsidR="00B46E75" w:rsidRPr="002C611B">
        <w:rPr>
          <w:rFonts w:ascii="Traditional Arabic" w:hAnsi="Traditional Arabic" w:cs="Traditional Arabic" w:hint="cs"/>
          <w:sz w:val="34"/>
          <w:szCs w:val="34"/>
          <w:rtl/>
        </w:rPr>
        <w:t>ف</w:t>
      </w:r>
      <w:r w:rsidRPr="002C611B">
        <w:rPr>
          <w:rFonts w:ascii="Traditional Arabic" w:hAnsi="Traditional Arabic" w:cs="Traditional Arabic"/>
          <w:sz w:val="34"/>
          <w:szCs w:val="34"/>
          <w:rtl/>
        </w:rPr>
        <w:t>قال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أحمد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</w:t>
      </w:r>
      <w:r w:rsidR="00B46E75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ري يمينك وأعتقي جاريتك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وهذه زيادة يجب قبولها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ويحتمل أنها لم يكن لها مملوك سواها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4C66A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وأجاب أصحاب هذا القول الثالث عن هذه المناقشة بما أجاب به ابن تيمية بقوله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قلت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القياس المذكور عندهم منتقض بكل ما يعلقه بالشرط من صدقة المال والمشي إلى مكة والهدي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وقوله</w:t>
      </w:r>
      <w:r w:rsidR="005C1A2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فعلت كذا فعلي</w:t>
      </w:r>
      <w:r w:rsidR="005C1A22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 أعتق أو أطلق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وقوله</w:t>
      </w:r>
      <w:r w:rsidR="005C1A2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فعل كذا فهو يهودي أو نصراني</w:t>
      </w:r>
      <w:r w:rsidR="005C1A2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وأمثال ذلك مما صيغته صيغة الشرط</w:t>
      </w:r>
      <w:r w:rsidR="005C1A2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عندهم يمين اعتبار</w:t>
      </w:r>
      <w:r w:rsidR="005C1A2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بمعناه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والأصل الذي مشى عليه ممنوع</w:t>
      </w:r>
      <w:r w:rsidR="004C66A7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الطلاق فيه نزاع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بل إذا لم يوقعوا العتاق مع كونه قربة</w:t>
      </w:r>
      <w:r w:rsidR="004C66A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فأولى ألا يوقعوا الطلاق...</w:t>
      </w:r>
    </w:p>
    <w:p w:rsidR="00523D1F" w:rsidRPr="00B92884" w:rsidRDefault="00523D1F" w:rsidP="004C66A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وأما ما ذكره من الزيادة في حديث أبي رافع وأنهم قالوا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أعتقي جاريتك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فهذا غلط</w:t>
      </w:r>
      <w:r w:rsidR="004C66A7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هذا الحديث لم يذكر فيه أحد أنهم قالوا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أعتقي جاريتك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4C66A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وقد رواه أحمد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والجوزجاني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والأثرم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وابن أبي شيبة وحرب الكرماني وغير واحد من المصنفين</w:t>
      </w:r>
      <w:r w:rsidR="004C66A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فلم يذكروا ذلك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وكلام أحمد في عامة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أجوبته يبين أنه لم يذكر أحد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عنهم ذلك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وإنما أجاب بكون الحلف بعتق المملوك إنما ذكره التيمي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..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7- أن الاعتبار في الكلام بمعنى الكلام لا بلفظه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وهذا الحالف ليس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مقصوده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قربة لله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وإنما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مقصوده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الحض على الفعل أو المنع منه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ثم إذا علق ذلك الفعل بالله تعالى أجزأته الكفارة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فل</w:t>
      </w:r>
      <w:r w:rsidR="00B5158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</w:t>
      </w:r>
      <w:r w:rsidR="00B5158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</w:t>
      </w:r>
      <w:r w:rsidR="00B5158F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تجزئه إذا علق به وجوب عبادة أو تحريم مباح بطريق الأولى؛ لأنه إذا علقه بالله ثم حنث كان موجب حنثه أنه قد هتك إيمانه بالله</w:t>
      </w:r>
      <w:r w:rsidR="00B5158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حيث لم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يف</w:t>
      </w:r>
      <w:r w:rsidR="00B5158F">
        <w:rPr>
          <w:rFonts w:ascii="Traditional Arabic" w:hAnsi="Traditional Arabic" w:cs="Traditional Arabic" w:hint="cs"/>
          <w:sz w:val="34"/>
          <w:szCs w:val="34"/>
          <w:rtl/>
        </w:rPr>
        <w:t>ِ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بعهده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وإذا علق به وجوب فعل أو تحريمه فإنما يكون موجب حنثه ترك واجب أو فعل محرم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ومعلوم أن الحنث الذي موجبه خلل في التوحيد أعظم مما موجبه معصية من المعاصي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فإذا كان الله قد شرع الكفارة لإصلاح ما اقتضى الحنث في التوحيد فساده ونحو ذلك وجبره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فلأن يشرع لإصلاح ما اقتضى الحنث فساده في الطاعة أولى وأحرى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240857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سبب الخلاف والراجح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523D1F" w:rsidRPr="00B92884" w:rsidRDefault="00523D1F" w:rsidP="004F101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يقول ابن رشد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وسبب اختلافهم هل هي يمين أو نذر</w:t>
      </w:r>
      <w:r w:rsidR="00240857">
        <w:rPr>
          <w:rFonts w:ascii="Traditional Arabic" w:hAnsi="Traditional Arabic" w:cs="Traditional Arabic" w:hint="cs"/>
          <w:sz w:val="34"/>
          <w:szCs w:val="34"/>
          <w:rtl/>
        </w:rPr>
        <w:t>؟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فمن قال</w:t>
      </w:r>
      <w:r w:rsidR="00BE1641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إنها يمين أوجب فيها الكفارة</w:t>
      </w:r>
      <w:r w:rsidR="00A21ADC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لدخولها تحت عموم قوله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A21ADC" w:rsidRPr="00A21ADC">
        <w:rPr>
          <w:rFonts w:ascii="Traditional Arabic" w:hAnsi="Traditional Arabic" w:cs="Traditional Arabic"/>
          <w:sz w:val="34"/>
          <w:szCs w:val="34"/>
          <w:rtl/>
        </w:rPr>
        <w:t>{</w:t>
      </w:r>
      <w:r w:rsidR="00A21ADC" w:rsidRPr="00A21ADC">
        <w:rPr>
          <w:rFonts w:ascii="Traditional Arabic" w:hAnsi="Traditional Arabic" w:cs="Traditional Arabic" w:hint="eastAsia"/>
          <w:sz w:val="34"/>
          <w:szCs w:val="34"/>
          <w:rtl/>
        </w:rPr>
        <w:t>فَكَفَّارَتُهُ</w:t>
      </w:r>
      <w:r w:rsidR="00A21ADC" w:rsidRPr="00A21AD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21ADC" w:rsidRPr="00A21ADC">
        <w:rPr>
          <w:rFonts w:ascii="Traditional Arabic" w:hAnsi="Traditional Arabic" w:cs="Traditional Arabic" w:hint="eastAsia"/>
          <w:sz w:val="34"/>
          <w:szCs w:val="34"/>
          <w:rtl/>
        </w:rPr>
        <w:t>إِطْعَامُ</w:t>
      </w:r>
      <w:r w:rsidR="00A21ADC" w:rsidRPr="00A21AD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21ADC" w:rsidRPr="00A21ADC">
        <w:rPr>
          <w:rFonts w:ascii="Traditional Arabic" w:hAnsi="Traditional Arabic" w:cs="Traditional Arabic" w:hint="eastAsia"/>
          <w:sz w:val="34"/>
          <w:szCs w:val="34"/>
          <w:rtl/>
        </w:rPr>
        <w:t>عَشَرَةِ</w:t>
      </w:r>
      <w:r w:rsidR="00A21ADC" w:rsidRPr="00A21AD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21ADC" w:rsidRPr="00A21ADC">
        <w:rPr>
          <w:rFonts w:ascii="Traditional Arabic" w:hAnsi="Traditional Arabic" w:cs="Traditional Arabic" w:hint="eastAsia"/>
          <w:sz w:val="34"/>
          <w:szCs w:val="34"/>
          <w:rtl/>
        </w:rPr>
        <w:t>مَسَاكِينَ</w:t>
      </w:r>
      <w:r w:rsidR="00A21ADC" w:rsidRPr="00A21ADC">
        <w:rPr>
          <w:rFonts w:ascii="Traditional Arabic" w:hAnsi="Traditional Arabic" w:cs="Traditional Arabic"/>
          <w:sz w:val="34"/>
          <w:szCs w:val="34"/>
          <w:rtl/>
        </w:rPr>
        <w:t>} [</w:t>
      </w:r>
      <w:r w:rsidR="00A21ADC" w:rsidRPr="00A21ADC">
        <w:rPr>
          <w:rFonts w:ascii="Traditional Arabic" w:hAnsi="Traditional Arabic" w:cs="Traditional Arabic" w:hint="eastAsia"/>
          <w:sz w:val="34"/>
          <w:szCs w:val="34"/>
          <w:rtl/>
        </w:rPr>
        <w:t>المائدة</w:t>
      </w:r>
      <w:r w:rsidR="00A21ADC" w:rsidRPr="00A21ADC">
        <w:rPr>
          <w:rFonts w:ascii="Traditional Arabic" w:hAnsi="Traditional Arabic" w:cs="Traditional Arabic"/>
          <w:sz w:val="34"/>
          <w:szCs w:val="34"/>
          <w:rtl/>
        </w:rPr>
        <w:t xml:space="preserve">: 89]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ومن قال</w:t>
      </w:r>
      <w:r w:rsidR="00A21AD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إنها من جنس النذر </w:t>
      </w:r>
      <w:r w:rsidR="00A21ADC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أي</w:t>
      </w:r>
      <w:r w:rsidR="00A21AD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من جنس الأشياء التي نص الشرع على أنه إذا التزمها الإنسان لزمته </w:t>
      </w:r>
      <w:r w:rsidR="00385E5F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385E5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كفارة فيها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لكن يعسر هذا على المالكية</w:t>
      </w:r>
      <w:r w:rsidR="00385E5F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لتسميتهم إياها يمين</w:t>
      </w:r>
      <w:r w:rsidR="00385E5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لكن لعلهم إنما سم</w:t>
      </w:r>
      <w:r w:rsidR="00385E5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وها أيمان</w:t>
      </w:r>
      <w:r w:rsidR="00385E5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على طريق التجوز والتوسع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والحق أنه ليس يجب أن تسمى بحسب الدلالة اللغوية أيمان</w:t>
      </w:r>
      <w:r w:rsidR="00385E5F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385E5F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فإن الأيمان في لغة العرب لها صيغ مخصوصة</w:t>
      </w:r>
      <w:r w:rsidR="00385E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 يقع اليمين بالأشياء التي تعظم</w:t>
      </w:r>
      <w:r w:rsidR="00A63E5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وليست صيغة الشرط هي صيغة اليمين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فأما هل تسمى أيمان</w:t>
      </w:r>
      <w:r w:rsidR="00DD142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بالعرف الشرعي؟ وهل حكمها حكم الأيمان؟ ففيه نظر</w:t>
      </w:r>
      <w:r w:rsidR="00DD1426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وذلك أنه قد ثبت أنه عليه الصلاة والسلام قال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DD1426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 النذر كفارة يمين</w:t>
      </w:r>
      <w:r w:rsidR="00DD1426">
        <w:rPr>
          <w:rFonts w:ascii="Traditional Arabic" w:hAnsi="Traditional Arabic" w:cs="Traditional Arabic"/>
          <w:sz w:val="34"/>
          <w:szCs w:val="34"/>
          <w:rtl/>
        </w:rPr>
        <w:t>))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وقال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>{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لِمَ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تُحَرِّمُ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مَا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أَحَلَّ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لَكَ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التحريم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>: 1]</w:t>
      </w:r>
      <w:r w:rsidR="00DD142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إلى قوله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>{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قَدْ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فَرَضَ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لَكُمْ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تَحِلَّةَ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أَيْمَانِكُمْ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>} [</w:t>
      </w:r>
      <w:r w:rsidR="00DD1426" w:rsidRPr="00DD1426">
        <w:rPr>
          <w:rFonts w:ascii="Traditional Arabic" w:hAnsi="Traditional Arabic" w:cs="Traditional Arabic" w:hint="eastAsia"/>
          <w:sz w:val="34"/>
          <w:szCs w:val="34"/>
          <w:rtl/>
        </w:rPr>
        <w:t>التحريم</w:t>
      </w:r>
      <w:r w:rsidR="00DD1426" w:rsidRPr="00DD1426">
        <w:rPr>
          <w:rFonts w:ascii="Traditional Arabic" w:hAnsi="Traditional Arabic" w:cs="Traditional Arabic"/>
          <w:sz w:val="34"/>
          <w:szCs w:val="34"/>
          <w:rtl/>
        </w:rPr>
        <w:t>: 2]</w:t>
      </w:r>
      <w:r w:rsidR="004F101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فظاهر هذا أنه قد س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 بالشرع القول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الذي مخرجه مخرج الشرط أو مخرج الإلزام دون شرط ولا يمين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يمين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فيجب أن تحمل على ذلك جميع الأقاويل التي تجري هذا المجرى</w:t>
      </w:r>
      <w:r w:rsidR="004F1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إلا ما خصصه الإجماع من ذلك</w:t>
      </w:r>
      <w:r w:rsidR="004F1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مثل الطلاق</w:t>
      </w:r>
      <w:r w:rsidR="004F101A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فظاهر هذا الحديث يعطي 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ليس بيمين</w:t>
      </w:r>
      <w:r w:rsidR="004F101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وأن حكمه حكم اليمين</w:t>
      </w:r>
      <w:r w:rsidR="000775E8">
        <w:rPr>
          <w:rFonts w:ascii="Traditional Arabic" w:hAnsi="Traditional Arabic" w:cs="Traditional Arabic"/>
          <w:sz w:val="34"/>
          <w:szCs w:val="34"/>
          <w:rtl/>
        </w:rPr>
        <w:t>"</w:t>
      </w:r>
      <w:r w:rsidR="004F101A">
        <w:rPr>
          <w:rFonts w:ascii="Traditional Arabic" w:hAnsi="Traditional Arabic" w:cs="Traditional Arabic"/>
          <w:sz w:val="34"/>
          <w:szCs w:val="34"/>
          <w:rtl/>
        </w:rPr>
        <w:t>؛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اه</w:t>
      </w:r>
      <w:r w:rsidR="004F101A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>قلت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يفهم مما ذكره ابن رشد أن ما جاء بهذه الصيغ مما يقصد به الحث أو المنع أنها تسمى في عرف الشرع يمين</w:t>
      </w:r>
      <w:r w:rsidR="00C83825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وبالتالي يجب فيها ما يجب في اليمين إلا ما خصصه الإجماع</w:t>
      </w:r>
      <w:r w:rsidR="002226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مثل الطلاق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لكن قد تقدم أن الطلاق ليس محل إجماع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وأما ما ذكره من أن هذا يعسر على المالكية من كونهم يسمونها يمين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يرون أن فيها حكم اليمين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هو كذلك يعسر على غير المالكية من الحنفية والشافعية والحنابلة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حيث إنهم اعتبروا ما كان بصيغة الشرط يمين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اعتبار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بمعناه دون لفظه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وإنما منعوا ذلك في الطلاق والعتاق.</w:t>
      </w:r>
    </w:p>
    <w:p w:rsidR="00523D1F" w:rsidRPr="00B92884" w:rsidRDefault="00523D1F" w:rsidP="00304E3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ويفهم من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 النذر كفارة يمين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مع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من نذر أن يطيع الله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فليط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proofErr w:type="spellEnd"/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ومن نذر أن يعصي الله فلا يعص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))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 الذي يجب الوفاء به بالاتفاق هو نذر التبرر والطاعة المذكور في هذا الحديث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وأما</w:t>
      </w:r>
      <w:r w:rsidR="00A65427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النذر المذكور في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 النذر كفارة يمين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))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فهو ما كان معلق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بشرط مما لا يقصد به النذر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الذي يسمى نذر الل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جاج والغضب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مثل قول القائل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إن كان كذا فعلي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الحج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فعبيدي أحرار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فعلي المشي إلى بيت الله الحرام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مقصوده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فعل هذه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مقصوده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الحلف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لأن نذر الطاعة يجب الوفاء به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وليس فيه كفارة.</w:t>
      </w:r>
    </w:p>
    <w:p w:rsidR="00523D1F" w:rsidRPr="00B92884" w:rsidRDefault="00523D1F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الراجح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523D1F" w:rsidRPr="00B92884" w:rsidRDefault="00523D1F" w:rsidP="00304E3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بعد ما ذكر من أدلة وإيرادات على الأدلة ومناقشات لها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فإن الذي يظهر لي رجحانه 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والعلم عند الله 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هو أن الحلف بالطلاق والعتاق والنذر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أو ما كان معلق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 منها على شرط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وكان يقصد بذلك الحث أو المنع أو التصديق أو التكذيب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ولم يقصد به إيقاع هذه الأمور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أنه مخي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 بين إيقاعها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وبين أن يكفر عنها كفارة يمين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لقوة ما استدل به أصحاب هذا القول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وسلامة بعض أدلتهم عن المعارض الذي يوجب ردها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وليس الأمر كذلك في القولين الآخرين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وأن العرف الشرعي يقتضي ذلك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أي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اعتبارها في حكم اليمين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كما في قوله تعالى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>{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يَا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أَيُّهَا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النَّبِيُّ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لِمَ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تُحَرِّمُ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مَا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أَحَلَّ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لَكَ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تَبْتَغِي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مَرْضَاتَ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أَزْوَاجِكَ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وَاللَّهُ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غَفُورٌ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رَحِيمٌ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>
        <w:rPr>
          <w:rFonts w:ascii="Traditional Arabic" w:hAnsi="Traditional Arabic" w:cs="Traditional Arabic" w:hint="cs"/>
          <w:sz w:val="34"/>
          <w:szCs w:val="34"/>
          <w:rtl/>
        </w:rPr>
        <w:t>*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قَدْ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فَرَضَ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اللَّهُ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لَكُمْ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تَحِلَّةَ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أَيْمَانِكُمْ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>} [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التحريم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>: 1</w:t>
      </w:r>
      <w:r w:rsidR="00304E3A" w:rsidRPr="00304E3A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304E3A" w:rsidRPr="00304E3A">
        <w:rPr>
          <w:rFonts w:ascii="Traditional Arabic" w:hAnsi="Traditional Arabic" w:cs="Traditional Arabic"/>
          <w:sz w:val="34"/>
          <w:szCs w:val="34"/>
          <w:rtl/>
        </w:rPr>
        <w:t xml:space="preserve"> 2]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وكما في قوله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070E2F">
        <w:rPr>
          <w:rFonts w:ascii="Traditional Arabic" w:hAnsi="Traditional Arabic" w:cs="Traditional Arabic"/>
          <w:sz w:val="34"/>
          <w:szCs w:val="34"/>
          <w:rtl/>
        </w:rPr>
        <w:t>: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كفارة النذر كفارة يمين</w:t>
      </w:r>
      <w:r w:rsidR="00304E3A">
        <w:rPr>
          <w:rFonts w:ascii="Traditional Arabic" w:hAnsi="Traditional Arabic" w:cs="Traditional Arabic"/>
          <w:sz w:val="34"/>
          <w:szCs w:val="34"/>
          <w:rtl/>
        </w:rPr>
        <w:t>))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ولم يرد دليل متفق عليه يمنع الطلاق أو العتاق من الدخول في هذا المعنى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بل الأدلة تدل على هذا المعنى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مع اتفاق الجميع على تسمية ذلك يمين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والله أعلم.</w:t>
      </w:r>
    </w:p>
    <w:p w:rsidR="00751D79" w:rsidRPr="00B92884" w:rsidRDefault="00A65427" w:rsidP="00AB498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المبحث الرابع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التعريف بالراوي ال</w:t>
      </w:r>
      <w:r w:rsidR="00AB498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دنى</w:t>
      </w:r>
      <w:r w:rsidR="00AB498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اسمه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هو ال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>إمام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المحدث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الثبث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الثقة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صاحب الصحيح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أبو الحسين مسلم بن الحجاج بن مسلم بن ورد بن كرشان القشيري العامري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أشهر مصنفي الأحاديث النبوية الشريفة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؛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فهو مصنف كتاب صحيح مسلم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الذي يعتبر ثاني أصح كتب الحديث النبوي بعد صحيح البخاري.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مولده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ولد في نيسابور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تلك المدينة العريقة التي اشتهرت بازدهار علم الحديث والرواية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 أسرة عربية أصيلة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ترجع إلى قبيلة قُشَير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ولد مسلم بن الحجاج سنة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206ه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ـ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ما يوافق 821م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شيوخه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أحمد بن حنبل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وإسماعيل بن أبي أويس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ويحي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ى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بن يحيى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أب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بكر</w:t>
      </w:r>
      <w:r w:rsidR="00D03F7A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عثمان ابن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أبي شيبة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وغيرهم الكثير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تلاميذه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روى عنه أبو عيسى الترمذي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ويحيى بن صاعد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ومحمد بن مخلد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وإبراهيم بن محمد بن سفيان الفقيه الزاهد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وغيرهم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الكثير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وفاته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توف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 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رحمه الله 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بنيسابور سنة إحدى وستين ومائتين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قال الحاكم أبو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لله في كتاب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المزكيين</w:t>
      </w:r>
      <w:proofErr w:type="spellEnd"/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سمعت أبا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 بن الأخرم الحافظ رحمه الله يقول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توفي مسلم رحمه الله عشية الأحد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ودفن يوم ال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ثنين لخمس بقين من رجب سنة إحدى وستين ومائتين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 ابن خمس وخمسين سنة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!</w:t>
      </w:r>
    </w:p>
    <w:p w:rsidR="009E5315" w:rsidRPr="00B92884" w:rsidRDefault="009E5315" w:rsidP="00AB49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قال الحاكم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سمعت أبا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لله محمد بن يعقوب يقول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سمعت أحمد بن سلمة يقول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قد لأبي الحسين مسلم بن الحجاج مجلس للمذاكرة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فذكر له حديث لم يعرفه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فانصرف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إلى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منزله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وأوقد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السراج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وقال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لمن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الدار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يدخل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أحد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منكم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هذا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البيت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فقيل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أهديت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لنا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سلة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فيها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تمر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فقال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قد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موها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AB4980">
        <w:rPr>
          <w:rFonts w:ascii="Traditional Arabic" w:hAnsi="Traditional Arabic" w:cs="Traditional Arabic" w:hint="eastAsia"/>
          <w:sz w:val="34"/>
          <w:szCs w:val="34"/>
          <w:rtl/>
        </w:rPr>
        <w:t>،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فقد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موها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إليه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فكان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يطلب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الحديث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ويأخذ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تمرة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تمرة</w:t>
      </w:r>
      <w:proofErr w:type="spellEnd"/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فيمضغها</w:t>
      </w:r>
      <w:r w:rsidR="00AB4980">
        <w:rPr>
          <w:rFonts w:ascii="Traditional Arabic" w:hAnsi="Traditional Arabic" w:cs="Traditional Arabic"/>
          <w:sz w:val="34"/>
          <w:szCs w:val="34"/>
          <w:rtl/>
        </w:rPr>
        <w:t>،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فأصبح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وقد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فني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التمر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ووجد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الحديث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الحاكم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زادني</w:t>
      </w:r>
      <w:r w:rsidR="000C1C2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الثقة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أصحابنا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أنه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منها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مات</w:t>
      </w:r>
      <w:r w:rsidR="00AB4980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E5315" w:rsidRPr="00B92884" w:rsidRDefault="00AB4980" w:rsidP="00AB498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br w:type="column"/>
      </w:r>
      <w:r w:rsidR="007E7F8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المبحث الخامس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="007E7F8B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خلاصة البحث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E7F8B" w:rsidRPr="00B92884" w:rsidRDefault="00AB4980" w:rsidP="00B835B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قال تعالى في ذم غير الموفين بالنذر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>{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وَمِنْهُمْ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مَنْ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عَاهَدَ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اللَّهَ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لَئِنْ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آتَانَا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مِنْ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فَضْلِهِ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لَنَصَّدَّقَنَّ</w:t>
      </w:r>
      <w:proofErr w:type="spellEnd"/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وَلَنَكُونَنَّ</w:t>
      </w:r>
      <w:proofErr w:type="spellEnd"/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مِنَ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الصَّالِحِينَ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*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فَلَمَّا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آتَاهُمْ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مِنْ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فَضْلِهِ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بَخِلُوا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بِهِ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وَتَوَلَّوْا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وَهُمْ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مُعْرِضُونَ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*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فَأَعْقَبَهُمْ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نِفَاقًا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فِي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قُلُوبِهِمْ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إِلَى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يَوْمِ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يَلْقَوْنَهُ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بِمَا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أَخْلَفُوا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اللَّهَ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مَا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وَعَدُوهُ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وَبِمَا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كَانُوا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يَكْذِبُونَ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>} [</w:t>
      </w:r>
      <w:r w:rsidRPr="00AB4980">
        <w:rPr>
          <w:rFonts w:ascii="Traditional Arabic" w:hAnsi="Traditional Arabic" w:cs="Traditional Arabic" w:hint="eastAsia"/>
          <w:sz w:val="34"/>
          <w:szCs w:val="34"/>
          <w:rtl/>
        </w:rPr>
        <w:t>التوبة</w:t>
      </w:r>
      <w:r w:rsidRPr="00AB4980">
        <w:rPr>
          <w:rFonts w:ascii="Traditional Arabic" w:hAnsi="Traditional Arabic" w:cs="Traditional Arabic"/>
          <w:sz w:val="34"/>
          <w:szCs w:val="34"/>
          <w:rtl/>
        </w:rPr>
        <w:t>: 75 - 77]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متدح الموفين بالنذر فقال</w:t>
      </w:r>
      <w:r w:rsidR="00B835B3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>{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إِنَّ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الْأَبْرَارَ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يَشْرَبُونَ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مِنْ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كَأْسٍ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كَانَ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مِزَاجُهَا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كَافُورًا</w:t>
      </w:r>
      <w:r w:rsidR="00B835B3">
        <w:rPr>
          <w:rFonts w:ascii="Traditional Arabic" w:hAnsi="Traditional Arabic" w:cs="Traditional Arabic" w:hint="cs"/>
          <w:sz w:val="34"/>
          <w:szCs w:val="34"/>
          <w:rtl/>
        </w:rPr>
        <w:t xml:space="preserve"> *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عَيْنًا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يَشْرَبُ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بِهَا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عِبَادُ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اللَّهِ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يُفَجِّرُونَهَا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تَفْجِيرًا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>
        <w:rPr>
          <w:rFonts w:ascii="Traditional Arabic" w:hAnsi="Traditional Arabic" w:cs="Traditional Arabic" w:hint="cs"/>
          <w:sz w:val="34"/>
          <w:szCs w:val="34"/>
          <w:rtl/>
        </w:rPr>
        <w:t>*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يُوفُونَ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بِالنَّذْرِ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وَيَخَافُونَ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يَوْمًا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كَانَ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شَرُّهُ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مُسْتَطِيرًا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>} [</w:t>
      </w:r>
      <w:r w:rsidR="00B835B3" w:rsidRPr="00B835B3">
        <w:rPr>
          <w:rFonts w:ascii="Traditional Arabic" w:hAnsi="Traditional Arabic" w:cs="Traditional Arabic" w:hint="eastAsia"/>
          <w:sz w:val="34"/>
          <w:szCs w:val="34"/>
          <w:rtl/>
        </w:rPr>
        <w:t>الإنسان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B835B3">
        <w:rPr>
          <w:rFonts w:ascii="Traditional Arabic" w:hAnsi="Traditional Arabic" w:cs="Traditional Arabic" w:hint="cs"/>
          <w:sz w:val="34"/>
          <w:szCs w:val="34"/>
          <w:rtl/>
        </w:rPr>
        <w:t xml:space="preserve">5 - </w:t>
      </w:r>
      <w:r w:rsidR="00B835B3" w:rsidRPr="00B835B3">
        <w:rPr>
          <w:rFonts w:ascii="Traditional Arabic" w:hAnsi="Traditional Arabic" w:cs="Traditional Arabic"/>
          <w:sz w:val="34"/>
          <w:szCs w:val="34"/>
          <w:rtl/>
        </w:rPr>
        <w:t>7]</w:t>
      </w:r>
      <w:r w:rsidR="00B835B3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E7F8B" w:rsidRPr="00B92884" w:rsidRDefault="002F6A14" w:rsidP="005B17F3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النذر</w:t>
      </w:r>
      <w:r w:rsidR="00D679C8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679C8" w:rsidRPr="00A359F3">
        <w:rPr>
          <w:rFonts w:ascii="Traditional Arabic" w:hAnsi="Traditional Arabic" w:cs="Traditional Arabic" w:hint="cs"/>
          <w:sz w:val="34"/>
          <w:szCs w:val="34"/>
          <w:rtl/>
        </w:rPr>
        <w:t>إلزام</w:t>
      </w:r>
      <w:r w:rsidR="007E7F8B" w:rsidRPr="00A359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مكلف نفسه بإتيان طاعة أو معصية لله تعالى في حال حصل له ما تأمل وجوده</w:t>
      </w:r>
      <w:r w:rsidR="00D679C8">
        <w:rPr>
          <w:rFonts w:ascii="Traditional Arabic" w:hAnsi="Traditional Arabic" w:cs="Traditional Arabic"/>
          <w:sz w:val="34"/>
          <w:szCs w:val="34"/>
          <w:rtl/>
        </w:rPr>
        <w:t>؛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من دفع ضرر</w:t>
      </w:r>
      <w:r w:rsidR="00D679C8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أو استجلاب منفعة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E7F8B" w:rsidRPr="00B92884" w:rsidRDefault="002F6A14" w:rsidP="00D679C8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أجمع الفقهاء على الوفاء بالنذر</w:t>
      </w:r>
      <w:r w:rsidR="00D679C8">
        <w:rPr>
          <w:rFonts w:ascii="Traditional Arabic" w:hAnsi="Traditional Arabic" w:cs="Traditional Arabic"/>
          <w:sz w:val="34"/>
          <w:szCs w:val="34"/>
          <w:rtl/>
        </w:rPr>
        <w:t>؛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كون النذر في دائرة الطاعة</w:t>
      </w:r>
      <w:r w:rsidR="00D679C8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وعدم الوفاء به في حال كون النذر في دائرة المعصية</w:t>
      </w:r>
      <w:r w:rsidR="00D679C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E7F8B" w:rsidRPr="00B92884" w:rsidRDefault="002F6A14" w:rsidP="00D679C8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لهذا الحديث شاهد واحد</w:t>
      </w:r>
      <w:r w:rsidR="00D679C8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وهو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359F3" w:rsidRPr="00A359F3">
        <w:rPr>
          <w:rFonts w:ascii="Traditional Arabic" w:hAnsi="Traditional Arabic" w:cs="Traditional Arabic" w:hint="cs"/>
          <w:sz w:val="34"/>
          <w:szCs w:val="34"/>
          <w:rtl/>
        </w:rPr>
        <w:t>عن</w:t>
      </w:r>
      <w:r w:rsidR="00D679C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C0070">
        <w:rPr>
          <w:rFonts w:ascii="Traditional Arabic" w:hAnsi="Traditional Arabic" w:cs="Traditional Arabic"/>
          <w:sz w:val="34"/>
          <w:szCs w:val="34"/>
          <w:rtl/>
        </w:rPr>
        <w:t xml:space="preserve">أبي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هرير</w:t>
      </w:r>
      <w:r w:rsidR="00D679C8"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عبدا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لرحمن بن صخر الدوسي</w:t>
      </w:r>
      <w:r w:rsidR="00D679C8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679C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شهر المكثرين لرواية الحديث</w:t>
      </w:r>
      <w:r w:rsidR="00D679C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802E6" w:rsidRPr="00B92884" w:rsidRDefault="002F6A14" w:rsidP="00955DE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المعنى من النهي في الحديث هو أنه نهي كراهة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لا نهي تحريم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؛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لأنه لو كان حرام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ا لما مدح الموفين به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؛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لأن ذنبهم في ارتكاب محرم أشد من طاعتهم في وفائهم به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E733D5">
        <w:rPr>
          <w:rFonts w:ascii="Traditional Arabic" w:hAnsi="Traditional Arabic" w:cs="Traditional Arabic"/>
          <w:sz w:val="34"/>
          <w:szCs w:val="34"/>
          <w:rtl/>
        </w:rPr>
        <w:t xml:space="preserve">ن النذر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لو كان مستحب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ا لفعله النبي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وأفاضل أصحابه</w:t>
      </w:r>
      <w:r w:rsidR="009802E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56350">
        <w:rPr>
          <w:rFonts w:ascii="Traditional Arabic" w:hAnsi="Traditional Arabic" w:cs="Traditional Arabic"/>
          <w:sz w:val="34"/>
          <w:szCs w:val="34"/>
          <w:rtl/>
        </w:rPr>
        <w:t>رضي الله عنه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E7F8B" w:rsidRPr="00B92884" w:rsidRDefault="002F6A14" w:rsidP="00955DE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>أن من النذر ما هو واجب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وما هو محرم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وما هو مباح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7E7F8B" w:rsidRPr="00B92884">
        <w:rPr>
          <w:rFonts w:ascii="Traditional Arabic" w:hAnsi="Traditional Arabic" w:cs="Traditional Arabic"/>
          <w:sz w:val="34"/>
          <w:szCs w:val="34"/>
          <w:rtl/>
        </w:rPr>
        <w:t xml:space="preserve"> وقد جاء تفصيل ذلك في المبحث الأول من الفصل الثاني في البحث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2F6A14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</w:rPr>
        <w:br w:type="column"/>
      </w:r>
      <w:r w:rsidR="00751D79"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الخاتمة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955DEC" w:rsidRDefault="00751D79" w:rsidP="00955DE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الحمد لله الذي أوجب علينا عبادته بالطريقة التي شرعها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والصلاة والسلام على من بلغ الرسالة وأدى الأمانة ونصح الأمة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  <w:rtl/>
        </w:rPr>
        <w:t>و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وصحبه وسلم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أما بعد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B92884" w:rsidRDefault="00751D79" w:rsidP="00955DE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فقد انتهيت من هذا الجهد المتواضع في البحث في كتاب الأيمان والنذور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باب النذور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حديث النبي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50CE8">
        <w:rPr>
          <w:rFonts w:ascii="Traditional Arabic" w:hAnsi="Traditional Arabic" w:cs="Traditional Arabic"/>
          <w:sz w:val="34"/>
          <w:szCs w:val="34"/>
          <w:rtl/>
        </w:rPr>
        <w:t>صلى الله عليه وسلم</w:t>
      </w:r>
      <w:r w:rsidR="00990D3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الذي رواه ابن عمر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رضي الله عنه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ما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في النهي عن النذر</w:t>
      </w:r>
      <w:r w:rsidR="00955DE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النذر لا يقدم </w:t>
      </w:r>
      <w:r w:rsidR="0049618E">
        <w:rPr>
          <w:rFonts w:ascii="Traditional Arabic" w:hAnsi="Traditional Arabic" w:cs="Traditional Arabic"/>
          <w:sz w:val="34"/>
          <w:szCs w:val="34"/>
          <w:rtl/>
        </w:rPr>
        <w:t>شيئًا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ولا يؤخره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وإنما يستخرج به من البخيل</w:t>
      </w:r>
      <w:r w:rsidR="00471C32">
        <w:rPr>
          <w:rFonts w:ascii="Traditional Arabic" w:hAnsi="Traditional Arabic" w:cs="Traditional Arabic"/>
          <w:sz w:val="34"/>
          <w:szCs w:val="34"/>
          <w:rtl/>
        </w:rPr>
        <w:t>))؛ رواه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مسلم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ووقفت على أحكامه وفوائده</w:t>
      </w:r>
      <w:r w:rsidR="00955DE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ويتلخص هذا البحث في فصلين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51D79" w:rsidRPr="007A6578" w:rsidRDefault="00751D79" w:rsidP="00D408A1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الفصل الأول</w:t>
      </w:r>
      <w:r w:rsidR="00DE3B8B"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الملامح الرئيسية للحديث</w:t>
      </w:r>
      <w:r w:rsidR="00D408A1"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وفيه مباحث</w:t>
      </w:r>
      <w:r w:rsidR="00DE3B8B"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موضوع</w:t>
      </w:r>
      <w:r w:rsidR="009802E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الحديث</w:t>
      </w:r>
      <w:r w:rsidR="009802E6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وعنوانه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الراوي الأعلى للحديث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تخريج الحديث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الرابع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غريب الحديث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B92884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الخامس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ألفاظ الحديث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B92884" w:rsidRDefault="00751D79" w:rsidP="00D408A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السادس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المعنى الإجمالي للحديث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1D79" w:rsidRPr="007A6578" w:rsidRDefault="00751D79" w:rsidP="009344C2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الفصل الثاني</w:t>
      </w:r>
      <w:r w:rsidR="00DE3B8B"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الملامح العامة للحديث</w:t>
      </w:r>
      <w:r w:rsidR="007A6578"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وفيه مباحث</w:t>
      </w:r>
      <w:r w:rsidR="00DE3B8B" w:rsidRPr="007A6578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</w:p>
    <w:p w:rsidR="009802E6" w:rsidRPr="00B92884" w:rsidRDefault="009802E6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الأحكام الفقهية المستنبطة من الحديث</w:t>
      </w:r>
      <w:r w:rsidR="007A65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وفيه مطالب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</w:p>
    <w:p w:rsidR="009802E6" w:rsidRPr="00B92884" w:rsidRDefault="009802E6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الأول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حكم النذر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802E6" w:rsidRPr="00B92884" w:rsidRDefault="009802E6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أنواع النذر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9802E6" w:rsidRPr="00B92884" w:rsidRDefault="009802E6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قضاء النذر عن الميت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9802E6" w:rsidRPr="00B92884" w:rsidRDefault="009802E6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المطلب الرابع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العجز عن الوفاء بالنذر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802E6" w:rsidRPr="00B92884" w:rsidRDefault="009802E6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الثاني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الفوائد واللطائف المستنبطة من الحديث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802E6" w:rsidRPr="00B92884" w:rsidRDefault="009802E6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الثالث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مسائل معاصرة تتعلق بالحديث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802E6" w:rsidRPr="00B92884" w:rsidRDefault="009802E6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الرابع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التعريف بالراوي الأدنى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9802E6" w:rsidRPr="00B92884" w:rsidRDefault="009802E6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المبحث الخامس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خلاصة البحث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51D79" w:rsidRPr="00B92884" w:rsidRDefault="007A6578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column"/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ولا يفوتني أن 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t>تقدم بالشكر الجزيل لفضيلة الشيخ الدكتور/ محمد بن علي الغامدي لإتاحة الفرصة لي بالبحث والتحري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وسلك المسلك الصحيح في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t>جمع المعلومات الصحيحة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751D79"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والوقوف على الفوائد</w:t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A6578" w:rsidRDefault="00751D79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هذا</w:t>
      </w:r>
      <w:r w:rsidR="007A65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وأسأل الله التوفيق لي ولمن قرأ</w:t>
      </w:r>
      <w:r w:rsidR="007A65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وأع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نني في الكتابة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والرحمة والغفران ل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ن سبقني من الأئمة الأفاضل في البحث عن هذا الموضوع وغيره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A6578" w:rsidRDefault="00751D79" w:rsidP="005D2D8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وصل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الله</w:t>
      </w:r>
      <w:r w:rsidR="007A6578"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وسلم على سيدنا محمد وعلى </w:t>
      </w:r>
      <w:proofErr w:type="spellStart"/>
      <w:r w:rsidR="007A6578"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له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وأصحابه وأزواجه وأتباعه</w:t>
      </w:r>
      <w:r w:rsidR="007A65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2D80" w:rsidRPr="005D2D80">
        <w:rPr>
          <w:rFonts w:ascii="Traditional Arabic" w:hAnsi="Traditional Arabic" w:cs="Traditional Arabic" w:hint="cs"/>
          <w:sz w:val="34"/>
          <w:szCs w:val="34"/>
          <w:rtl/>
        </w:rPr>
        <w:t>وعلينا</w:t>
      </w:r>
      <w:r w:rsidRPr="005D2D80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معهم</w:t>
      </w:r>
      <w:r w:rsidR="007A65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بعفوك وجودك وكرمك يا أكرم الأكرمين</w:t>
      </w:r>
      <w:r w:rsidR="007A657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 والحمد لله رب العالمين</w:t>
      </w:r>
      <w:r w:rsidR="00B92884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65CEC" w:rsidRPr="00B92884" w:rsidRDefault="007A6578" w:rsidP="007A657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column"/>
      </w:r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الموضوع الأصلي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http</w:t>
      </w:r>
      <w:r w:rsidR="00DE3B8B">
        <w:rPr>
          <w:rFonts w:ascii="Traditional Arabic" w:hAnsi="Traditional Arabic" w:cs="Traditional Arabic"/>
          <w:sz w:val="34"/>
          <w:szCs w:val="34"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//www.feqhweb.com/vb/t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12319</w:t>
      </w:r>
      <w:r w:rsidRPr="00B92884">
        <w:rPr>
          <w:rFonts w:ascii="Traditional Arabic" w:hAnsi="Traditional Arabic" w:cs="Traditional Arabic"/>
          <w:sz w:val="34"/>
          <w:szCs w:val="34"/>
        </w:rPr>
        <w:t>.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html#ixzz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2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zbw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50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kdQ</w:t>
      </w:r>
      <w:proofErr w:type="spellEnd"/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الموضوع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الأصلي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http</w:t>
      </w:r>
      <w:r w:rsidR="00DE3B8B">
        <w:rPr>
          <w:rFonts w:ascii="Traditional Arabic" w:hAnsi="Traditional Arabic" w:cs="Traditional Arabic"/>
          <w:sz w:val="34"/>
          <w:szCs w:val="34"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//www.feqhweb.com/vb/t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12319</w:t>
      </w:r>
      <w:r w:rsidRPr="00B92884">
        <w:rPr>
          <w:rFonts w:ascii="Traditional Arabic" w:hAnsi="Traditional Arabic" w:cs="Traditional Arabic"/>
          <w:sz w:val="34"/>
          <w:szCs w:val="34"/>
        </w:rPr>
        <w:t>.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html#ixzz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2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zbvivTfs</w:t>
      </w:r>
      <w:proofErr w:type="spellEnd"/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الموضوع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الأصلي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http</w:t>
      </w:r>
      <w:r w:rsidR="00DE3B8B">
        <w:rPr>
          <w:rFonts w:ascii="Traditional Arabic" w:hAnsi="Traditional Arabic" w:cs="Traditional Arabic"/>
          <w:sz w:val="34"/>
          <w:szCs w:val="34"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//www.feqhweb.com/vb/t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12319</w:t>
      </w:r>
      <w:r w:rsidRPr="00B92884">
        <w:rPr>
          <w:rFonts w:ascii="Traditional Arabic" w:hAnsi="Traditional Arabic" w:cs="Traditional Arabic"/>
          <w:sz w:val="34"/>
          <w:szCs w:val="34"/>
        </w:rPr>
        <w:t>.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html#ixzz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2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zbvOiRfk</w:t>
      </w:r>
      <w:proofErr w:type="spellEnd"/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الموضوع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الأصلي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http</w:t>
      </w:r>
      <w:r w:rsidR="00DE3B8B">
        <w:rPr>
          <w:rFonts w:ascii="Traditional Arabic" w:hAnsi="Traditional Arabic" w:cs="Traditional Arabic"/>
          <w:sz w:val="34"/>
          <w:szCs w:val="34"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//www.feqhweb.com/vb/t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12319</w:t>
      </w:r>
      <w:r w:rsidRPr="00B92884">
        <w:rPr>
          <w:rFonts w:ascii="Traditional Arabic" w:hAnsi="Traditional Arabic" w:cs="Traditional Arabic"/>
          <w:sz w:val="34"/>
          <w:szCs w:val="34"/>
        </w:rPr>
        <w:t>.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html#ixzz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2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zbukMIka</w:t>
      </w:r>
      <w:proofErr w:type="spellEnd"/>
    </w:p>
    <w:p w:rsidR="007E7F8B" w:rsidRPr="00B92884" w:rsidRDefault="007E7F8B" w:rsidP="005D2D80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الموضوع</w:t>
      </w:r>
      <w:r w:rsidR="006C10FC" w:rsidRPr="00B9288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الأصلي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http</w:t>
      </w:r>
      <w:r w:rsidR="00DE3B8B">
        <w:rPr>
          <w:rFonts w:ascii="Traditional Arabic" w:hAnsi="Traditional Arabic" w:cs="Traditional Arabic"/>
          <w:sz w:val="34"/>
          <w:szCs w:val="34"/>
        </w:rPr>
        <w:t xml:space="preserve">: </w:t>
      </w:r>
      <w:r w:rsidRPr="00B92884">
        <w:rPr>
          <w:rFonts w:ascii="Traditional Arabic" w:hAnsi="Traditional Arabic" w:cs="Traditional Arabic"/>
          <w:sz w:val="34"/>
          <w:szCs w:val="34"/>
        </w:rPr>
        <w:t>//www.feqhweb.com/vb/t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12319</w:t>
      </w:r>
      <w:r w:rsidRPr="00B92884">
        <w:rPr>
          <w:rFonts w:ascii="Traditional Arabic" w:hAnsi="Traditional Arabic" w:cs="Traditional Arabic"/>
          <w:sz w:val="34"/>
          <w:szCs w:val="34"/>
        </w:rPr>
        <w:t>.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html#ixzz</w:t>
      </w:r>
      <w:proofErr w:type="spellEnd"/>
      <w:r w:rsidRPr="00B92884">
        <w:rPr>
          <w:rFonts w:ascii="Traditional Arabic" w:hAnsi="Traditional Arabic" w:cs="Traditional Arabic"/>
          <w:sz w:val="34"/>
          <w:szCs w:val="34"/>
          <w:rtl/>
        </w:rPr>
        <w:t>2</w:t>
      </w:r>
      <w:proofErr w:type="spellStart"/>
      <w:r w:rsidRPr="00B92884">
        <w:rPr>
          <w:rFonts w:ascii="Traditional Arabic" w:hAnsi="Traditional Arabic" w:cs="Traditional Arabic"/>
          <w:sz w:val="34"/>
          <w:szCs w:val="34"/>
        </w:rPr>
        <w:t>zbuWBSnJ</w:t>
      </w:r>
      <w:proofErr w:type="spellEnd"/>
    </w:p>
    <w:p w:rsidR="002F0257" w:rsidRDefault="002F0257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7E7F8B" w:rsidRPr="00B92884" w:rsidRDefault="009802E6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قائمة المراجع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</w:p>
    <w:p w:rsidR="00474C40" w:rsidRDefault="007A6578" w:rsidP="009344C2">
      <w:pPr>
        <w:spacing w:after="0" w:line="240" w:lineRule="auto"/>
        <w:jc w:val="both"/>
        <w:rPr>
          <w:rFonts w:ascii="Traditional Arabic" w:hAnsi="Traditional Arabic" w:cs="Traditional Arabic" w:hint="cs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="00474C40" w:rsidRPr="00B92884">
        <w:rPr>
          <w:rFonts w:ascii="Traditional Arabic" w:hAnsi="Traditional Arabic" w:cs="Traditional Arabic"/>
          <w:sz w:val="34"/>
          <w:szCs w:val="34"/>
          <w:rtl/>
        </w:rPr>
        <w:t>ولا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="00474C40" w:rsidRPr="00B92884">
        <w:rPr>
          <w:rFonts w:ascii="Traditional Arabic" w:hAnsi="Traditional Arabic" w:cs="Traditional Arabic"/>
          <w:sz w:val="34"/>
          <w:szCs w:val="34"/>
          <w:rtl/>
        </w:rPr>
        <w:t>الكتب المطبوعة</w:t>
      </w:r>
      <w:r w:rsidR="00DE3B8B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قدامة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المقدسي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المغني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المجلد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13).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عالم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الكتب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أبو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عبيد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الهروي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الغريبين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في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القرآن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والحديث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المجلد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11).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3.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أبو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الطيب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شمس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الدين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آبادي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(1388).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عون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المعبود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سنن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داود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المدينة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المنورة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المكتبة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السلفية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4.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أبو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العباس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القرطبي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(1417). </w:t>
      </w:r>
      <w:proofErr w:type="spellStart"/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المفهم</w:t>
      </w:r>
      <w:proofErr w:type="spellEnd"/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لما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أشكل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تلخيص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مسلم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الكلم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الطيب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-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كثير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5.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علي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العسقلاني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تسهيل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الإلمام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بفقه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الحديث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بلوغ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المرام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6.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أسعد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الصاغرجي</w:t>
      </w:r>
      <w:proofErr w:type="spellEnd"/>
      <w:r w:rsidRPr="00C662AA">
        <w:rPr>
          <w:rFonts w:ascii="Traditional Arabic" w:hAnsi="Traditional Arabic" w:cs="Traditional Arabic"/>
          <w:sz w:val="34"/>
          <w:szCs w:val="34"/>
          <w:rtl/>
        </w:rPr>
        <w:t>. (1420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- 2000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الفقه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الحنفي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وأدلته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بيروت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الكلم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الطيب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lastRenderedPageBreak/>
        <w:t>7.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الأثير،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عز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الدين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أسد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الغابة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في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معرفة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الصحابة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8.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الرازي،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ومحمد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أبو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بكر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الرازي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(1987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مختار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الصحاح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بيروت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مكتبة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لبنان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9.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السيوطي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جمع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الجوامع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المعروف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بالجامع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الكبير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10.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المازري،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ومحمد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علي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المازري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المعلم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بفوائد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مسلم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11.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بهاء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الدين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عبدالرحمن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إبراهيم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المقدسي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(1382).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العدة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العمدة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القاهرة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المطبعة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السلفية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12.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رائد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صبري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أبو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علفة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الكتب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الستة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13.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شمس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الدين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الذهبي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سير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أعلام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النبلاء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الرسالة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14.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شهاب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الدين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العسقلاني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الإصابة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في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تمييز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الصحابة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بيروت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الفكر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15.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صفي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الرحمن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المباركفوري</w:t>
      </w:r>
      <w:proofErr w:type="spellEnd"/>
      <w:r w:rsidRPr="00C662AA">
        <w:rPr>
          <w:rFonts w:ascii="Traditional Arabic" w:hAnsi="Traditional Arabic" w:cs="Traditional Arabic"/>
          <w:sz w:val="34"/>
          <w:szCs w:val="34"/>
          <w:rtl/>
        </w:rPr>
        <w:t>. (1431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- 2010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الرحيق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المختوم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بيروت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حزم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16.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عبدالله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عبدالرحمن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الفضل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سنن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الدارمي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إحياء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السنة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النبوية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17.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عبدالله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عبدالرحمن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آل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البسام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تيسير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العلام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عمدة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الأحكام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18.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على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آدم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الأثيوبي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(1424-2003).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سنن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النسائي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البروم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19.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مالك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أنس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الأصبحي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(1417-1997).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الموطأ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الغرب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الإسلامي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20.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عبدالله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العربي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عارضة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الأحوذي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21.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يزيد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القزويني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(1972).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سنن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ماجه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22.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إدريس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الشافعي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(1388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- 1968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القاهرة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الشعب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23.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إسماعيل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الصنعاني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(1379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- 1960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سبل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السلام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بلوغ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المرام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القاهرة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مطبعة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مصطفى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البابي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الحلبي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24.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زكريا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الكاندهلوي</w:t>
      </w:r>
      <w:proofErr w:type="spellEnd"/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(1394 - 1974).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أوجز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المسالك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إلى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موطأ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مالك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25.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محمد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عبدالقادر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أبو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فارس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(1399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ه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- 1979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الأيمان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والنذور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المجلد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1).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عمان،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الأردن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الأرقم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26.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مسلم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الحجاج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النيسابوري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صحيح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مسلم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المجلد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1).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بيروت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دار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الفكر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lastRenderedPageBreak/>
        <w:t>27.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منصور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يونس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البهوتي</w:t>
      </w:r>
      <w:proofErr w:type="spellEnd"/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(1322).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الروض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المربع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بيروت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C662AA" w:rsidRDefault="00C662AA" w:rsidP="00C662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C662AA">
        <w:rPr>
          <w:rFonts w:ascii="Traditional Arabic" w:hAnsi="Traditional Arabic" w:cs="Traditional Arabic"/>
          <w:sz w:val="34"/>
          <w:szCs w:val="34"/>
          <w:rtl/>
        </w:rPr>
        <w:t>28.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ab/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يحيى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بن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شرف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النووي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 (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بلا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تاريخ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).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المجموع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شرح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المهذب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.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القاهرة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: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مطبعة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662AA">
        <w:rPr>
          <w:rFonts w:ascii="Traditional Arabic" w:hAnsi="Traditional Arabic" w:cs="Traditional Arabic" w:hint="eastAsia"/>
          <w:sz w:val="34"/>
          <w:szCs w:val="34"/>
          <w:rtl/>
        </w:rPr>
        <w:t>العاصمة</w:t>
      </w:r>
      <w:r w:rsidRPr="00C662AA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662AA" w:rsidRPr="00B92884" w:rsidRDefault="00C662AA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9802E6" w:rsidRPr="00B92884" w:rsidRDefault="00474C40" w:rsidP="003C2B64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ثاني</w:t>
      </w:r>
      <w:r w:rsidR="003C2B6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</w:t>
      </w:r>
      <w:r w:rsidR="00DE3B8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: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المواقع</w:t>
      </w:r>
      <w:r w:rsid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ال</w:t>
      </w:r>
      <w:r w:rsidR="003C2B6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>لكترونية</w:t>
      </w:r>
      <w:r w:rsidR="003C2B64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Pr="00B9288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474C40" w:rsidRPr="00B92884" w:rsidRDefault="00474C40" w:rsidP="009344C2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مركز الفتوى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74C40" w:rsidRPr="00B92884" w:rsidRDefault="00474C40" w:rsidP="009344C2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المكتبة ال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سلامية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74C40" w:rsidRPr="00B92884" w:rsidRDefault="00474C40" w:rsidP="009344C2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الملتقى الفقهي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74C40" w:rsidRPr="00B92884" w:rsidRDefault="00474C40" w:rsidP="003C2B64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 xml:space="preserve">ملتقى 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هل الحديث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74C40" w:rsidRPr="00B92884" w:rsidRDefault="00474C40" w:rsidP="003C2B64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92884">
        <w:rPr>
          <w:rFonts w:ascii="Traditional Arabic" w:hAnsi="Traditional Arabic" w:cs="Traditional Arabic"/>
          <w:sz w:val="34"/>
          <w:szCs w:val="34"/>
          <w:rtl/>
        </w:rPr>
        <w:t>مركز البحوث العلمية وال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B92884">
        <w:rPr>
          <w:rFonts w:ascii="Traditional Arabic" w:hAnsi="Traditional Arabic" w:cs="Traditional Arabic"/>
          <w:sz w:val="34"/>
          <w:szCs w:val="34"/>
          <w:rtl/>
        </w:rPr>
        <w:t>فتاء</w:t>
      </w:r>
      <w:r w:rsidR="003C2B64"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474C40" w:rsidRPr="00B92884" w:rsidRDefault="00474C40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474C40" w:rsidRPr="00B92884" w:rsidRDefault="00474C40" w:rsidP="009344C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E65CEC" w:rsidRPr="00B92884" w:rsidRDefault="00E65CEC" w:rsidP="009344C2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sectPr w:rsidR="00E65CEC" w:rsidRPr="00B92884" w:rsidSect="00C662AA">
      <w:headerReference w:type="default" r:id="rId11"/>
      <w:footerReference w:type="default" r:id="rId12"/>
      <w:footnotePr>
        <w:numRestart w:val="eachPage"/>
      </w:footnotePr>
      <w:pgSz w:w="11906" w:h="16838"/>
      <w:pgMar w:top="1812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238" w:rsidRDefault="002E1238" w:rsidP="00C4789F">
      <w:pPr>
        <w:spacing w:after="0" w:line="240" w:lineRule="auto"/>
      </w:pPr>
      <w:r>
        <w:separator/>
      </w:r>
    </w:p>
  </w:endnote>
  <w:endnote w:type="continuationSeparator" w:id="0">
    <w:p w:rsidR="002E1238" w:rsidRDefault="002E1238" w:rsidP="00C4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355" w:rsidRDefault="002E1238" w:rsidP="00F85355">
    <w:pPr>
      <w:pStyle w:val="a4"/>
      <w:jc w:val="right"/>
    </w:pPr>
    <w:hyperlink r:id="rId1" w:history="1">
      <w:r w:rsidR="00F85355" w:rsidRPr="00EF471B">
        <w:rPr>
          <w:rStyle w:val="Hyperlink"/>
          <w:rFonts w:cs="Traditional Arabic"/>
          <w:b/>
          <w:bCs/>
        </w:rPr>
        <w:t>www.alukah.net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238" w:rsidRDefault="002E1238" w:rsidP="00C4789F">
      <w:pPr>
        <w:spacing w:after="0" w:line="240" w:lineRule="auto"/>
      </w:pPr>
      <w:r>
        <w:separator/>
      </w:r>
    </w:p>
  </w:footnote>
  <w:footnote w:type="continuationSeparator" w:id="0">
    <w:p w:rsidR="002E1238" w:rsidRDefault="002E1238" w:rsidP="00C4789F">
      <w:pPr>
        <w:spacing w:after="0" w:line="240" w:lineRule="auto"/>
      </w:pPr>
      <w:r>
        <w:continuationSeparator/>
      </w:r>
    </w:p>
  </w:footnote>
  <w:footnote w:id="1">
    <w:p w:rsidR="00A7261B" w:rsidRPr="00DE3B8B" w:rsidRDefault="00A7261B" w:rsidP="0051142A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صفي الرحمن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المباركفوري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الرحيق المختوم (الطبعة الشرعية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ابن حزم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1431ه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2010م) ص66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67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">
    <w:p w:rsidR="00A7261B" w:rsidRPr="00DE3B8B" w:rsidRDefault="00A7261B" w:rsidP="0051142A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بكر الرازي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مختار الصحاح (الطبعة المدققة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مكتبة لبنان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1987م) ص 272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">
    <w:p w:rsidR="00A7261B" w:rsidRPr="00DE3B8B" w:rsidRDefault="00A7261B" w:rsidP="00D03F7A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لله بن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لرحمن البسام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تيسير العلام شرح عمدة الأحكام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صنعاء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دار الإرشاد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دار ابن حزم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1424ه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2004م) ص 800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أبو عبيد </w:t>
      </w:r>
      <w:r>
        <w:rPr>
          <w:rFonts w:ascii="Traditional Arabic" w:hAnsi="Traditional Arabic" w:cs="Traditional Arabic"/>
          <w:sz w:val="28"/>
          <w:szCs w:val="28"/>
          <w:rtl/>
        </w:rPr>
        <w:t>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الهروي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الغريبين في ال</w:t>
      </w:r>
      <w:r>
        <w:rPr>
          <w:rFonts w:ascii="Traditional Arabic" w:hAnsi="Traditional Arabic" w:cs="Traditional Arabic"/>
          <w:sz w:val="28"/>
          <w:szCs w:val="28"/>
          <w:rtl/>
        </w:rPr>
        <w:t>قرآن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والحديث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6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1823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لله بن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لرحمن البسام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تيسير العلام شرح عمدة الأحكام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صنعاء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دار الإرشاد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دار ابن حزم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1424ه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2004م) ص 800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">
    <w:p w:rsidR="00A7261B" w:rsidRPr="00DE3B8B" w:rsidRDefault="00A7261B" w:rsidP="00D03F7A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المكتبة الشاملة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شرح لصحيح مسلم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أبو الأشبال حسن المصري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7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أحمد بن علي بن حجر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فتح الباري شرح صحيح البخاري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11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مكتبة العبيكان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1425ه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589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8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9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شمس الدين محمد الذهبي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سير أعلام النبلاء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الرسالة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1422ه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2001م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203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0">
    <w:p w:rsidR="00A7261B" w:rsidRPr="00DE3B8B" w:rsidRDefault="00A7261B" w:rsidP="0082001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شهاب الدين </w:t>
      </w:r>
      <w:r>
        <w:rPr>
          <w:rFonts w:ascii="Traditional Arabic" w:hAnsi="Traditional Arabic" w:cs="Traditional Arabic"/>
          <w:sz w:val="28"/>
          <w:szCs w:val="28"/>
          <w:rtl/>
        </w:rPr>
        <w:t>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العسقلاني ابن حجر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صابة في تمييز الصحابة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الفكر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347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1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عز الدين بن الأثير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أسد الغابة في معرفة الصحابة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 342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2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مركز الفتوى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3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جلال الدين السيوطي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جمع الجوامع المعروف بالجامع الكبير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طبعة جديدة عام 1426ه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ج21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)،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ص67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308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4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عز الدين بن الأثير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أسد الغابة في معرفة الصحابة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 344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5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شهاب الدين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أحمد العسقلاني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ابن حجر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الإصابة في تمييز الصحابة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الفكر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347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6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المحصب</w:t>
      </w:r>
      <w:r>
        <w:rPr>
          <w:rFonts w:ascii="Traditional Arabic" w:hAnsi="Traditional Arabic" w:cs="Traditional Arabic"/>
          <w:sz w:val="28"/>
          <w:szCs w:val="28"/>
          <w:rtl/>
        </w:rPr>
        <w:t>: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بضم الميم وفتح الحاء وتشديد الصاد المفتوحة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وهو مكان بين مكة ومنى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وهو إلى من</w:t>
      </w:r>
      <w:r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ى أقرب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7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ذو طوى</w:t>
      </w:r>
      <w:r>
        <w:rPr>
          <w:rFonts w:ascii="Traditional Arabic" w:hAnsi="Traditional Arabic" w:cs="Traditional Arabic"/>
          <w:sz w:val="28"/>
          <w:szCs w:val="28"/>
          <w:rtl/>
        </w:rPr>
        <w:t>: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بضم الطاء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وقيل </w:t>
      </w:r>
      <w:r>
        <w:rPr>
          <w:rFonts w:ascii="Traditional Arabic" w:hAnsi="Traditional Arabic" w:cs="Traditional Arabic" w:hint="cs"/>
          <w:sz w:val="28"/>
          <w:szCs w:val="28"/>
          <w:rtl/>
        </w:rPr>
        <w:t>ب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فتحها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وقيل بكسرها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وهو موضع عند مكة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8">
    <w:p w:rsidR="00A7261B" w:rsidRPr="00DE3B8B" w:rsidRDefault="00A7261B" w:rsidP="00265A93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color w:val="000000" w:themeColor="text1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فخ</w:t>
      </w:r>
      <w:r>
        <w:rPr>
          <w:rFonts w:ascii="Traditional Arabic" w:hAnsi="Traditional Arabic" w:cs="Traditional Arabic"/>
          <w:sz w:val="28"/>
          <w:szCs w:val="28"/>
          <w:rtl/>
        </w:rPr>
        <w:t>: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موضع أو جبل أو واد</w:t>
      </w:r>
      <w:r>
        <w:rPr>
          <w:rFonts w:ascii="Traditional Arabic" w:hAnsi="Traditional Arabic" w:cs="Traditional Arabic" w:hint="cs"/>
          <w:sz w:val="28"/>
          <w:szCs w:val="28"/>
          <w:rtl/>
        </w:rPr>
        <w:t>ٍ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في مكة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وهو وادي الزاهر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9">
    <w:p w:rsidR="00A7261B" w:rsidRPr="00DE3B8B" w:rsidRDefault="00A7261B" w:rsidP="003848C0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color w:val="000000" w:themeColor="text1"/>
          <w:sz w:val="28"/>
          <w:szCs w:val="28"/>
        </w:rPr>
        <w:footnoteRef/>
      </w:r>
      <w:r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سرف</w:t>
      </w:r>
      <w:r>
        <w:rPr>
          <w:rFonts w:ascii="Traditional Arabic" w:hAnsi="Traditional Arabic" w:cs="Traditional Arabic"/>
          <w:sz w:val="28"/>
          <w:szCs w:val="28"/>
          <w:rtl/>
        </w:rPr>
        <w:t>: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موضع على ستة أميال من مكة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0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شمس الدين محمد الذهبي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سير أعلام النبلاء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الرسالة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1422ه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2001م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203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1">
    <w:p w:rsidR="00A7261B" w:rsidRPr="00DE3B8B" w:rsidRDefault="00A7261B" w:rsidP="00D95A83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تم تخريج ال</w:t>
      </w:r>
      <w:r>
        <w:rPr>
          <w:rFonts w:ascii="Traditional Arabic" w:hAnsi="Traditional Arabic" w:cs="Traditional Arabic"/>
          <w:sz w:val="28"/>
          <w:szCs w:val="28"/>
          <w:rtl/>
        </w:rPr>
        <w:t>أحاديث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من</w:t>
      </w:r>
      <w:r>
        <w:rPr>
          <w:rFonts w:ascii="Traditional Arabic" w:hAnsi="Traditional Arabic" w:cs="Traditional Arabic"/>
          <w:sz w:val="28"/>
          <w:szCs w:val="28"/>
          <w:rtl/>
        </w:rPr>
        <w:t>: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رائد صبري 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أبي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علفة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الكتب الستة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البخاري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مسلم</w:t>
      </w:r>
      <w:r>
        <w:rPr>
          <w:rFonts w:ascii="Traditional Arabic" w:hAnsi="Traditional Arabic" w:cs="Traditional Arabic"/>
          <w:sz w:val="28"/>
          <w:szCs w:val="28"/>
          <w:rtl/>
        </w:rPr>
        <w:t>،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الترمذي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ابن </w:t>
      </w:r>
      <w:r>
        <w:rPr>
          <w:rFonts w:ascii="Traditional Arabic" w:hAnsi="Traditional Arabic" w:cs="Traditional Arabic"/>
          <w:sz w:val="28"/>
          <w:szCs w:val="28"/>
          <w:rtl/>
        </w:rPr>
        <w:t>ماجه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مكتبة الرشد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1426ه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</w:rPr>
        <w:t>)،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وكذا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المكتبة الشاملة </w:t>
      </w:r>
      <w:r>
        <w:rPr>
          <w:rFonts w:ascii="Traditional Arabic" w:hAnsi="Traditional Arabic" w:cs="Traditional Arabic"/>
          <w:sz w:val="28"/>
          <w:szCs w:val="28"/>
          <w:rtl/>
        </w:rPr>
        <w:t>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بن شعيب 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المجتبى من السنن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تحقيق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لفتاح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أبو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غدة (ط2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حلب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 المطبوعات الإسلامية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1406ه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1986م) ص15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16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وكذا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موطأ مالك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2">
    <w:p w:rsidR="00A7261B" w:rsidRPr="00DE3B8B" w:rsidRDefault="00A7261B" w:rsidP="0057319A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 بن علي آدم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أثيوبي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الولوي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شرح سنن النسائي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ج30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مكة المكرمة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آل بروم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1424ه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2003م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357 بتصرف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3">
    <w:p w:rsidR="00A7261B" w:rsidRPr="00DE3B8B" w:rsidRDefault="00A7261B" w:rsidP="0057319A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محي</w:t>
      </w:r>
      <w:r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الدين</w:t>
      </w:r>
      <w:r>
        <w:rPr>
          <w:rFonts w:ascii="Traditional Arabic" w:hAnsi="Traditional Arabic" w:cs="Traditional Arabic"/>
          <w:sz w:val="28"/>
          <w:szCs w:val="28"/>
          <w:rtl/>
        </w:rPr>
        <w:t>،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زكريا النووي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شرح صحيح مسلم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11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بيروت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دمشق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الخير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1414ه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1994م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264 بتصرف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4">
    <w:p w:rsidR="00A7261B" w:rsidRPr="00DE3B8B" w:rsidRDefault="00A7261B" w:rsidP="008F5851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 بن علي آدم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أثيوبي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الولوي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شرح سنن النسائي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ج30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مكة المكرمة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آل بروم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1424ه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2003م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357 بتصرف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5">
    <w:p w:rsidR="00A7261B" w:rsidRPr="00DE3B8B" w:rsidRDefault="00A7261B" w:rsidP="008F5851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الطيب محمد شمس الدين </w:t>
      </w:r>
      <w:r>
        <w:rPr>
          <w:rFonts w:ascii="Traditional Arabic" w:hAnsi="Traditional Arabic" w:cs="Traditional Arabic" w:hint="cs"/>
          <w:sz w:val="28"/>
          <w:szCs w:val="28"/>
          <w:rtl/>
        </w:rPr>
        <w:t>آ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بادي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عون المعبود شرح سنن أبي داود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ج9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المدينة المنورة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المكتبة السلفية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1388ه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1969م) ص 110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6">
    <w:p w:rsidR="00A7261B" w:rsidRPr="00DE3B8B" w:rsidRDefault="00A7261B" w:rsidP="008F52B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رائد صبري 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أبي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علفة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الكتب الستة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البخاري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مسلم</w:t>
      </w:r>
      <w:r>
        <w:rPr>
          <w:rFonts w:ascii="Traditional Arabic" w:hAnsi="Traditional Arabic" w:cs="Traditional Arabic"/>
          <w:sz w:val="28"/>
          <w:szCs w:val="28"/>
          <w:rtl/>
        </w:rPr>
        <w:t>،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الترمذي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ابن </w:t>
      </w:r>
      <w:r>
        <w:rPr>
          <w:rFonts w:ascii="Traditional Arabic" w:hAnsi="Traditional Arabic" w:cs="Traditional Arabic"/>
          <w:sz w:val="28"/>
          <w:szCs w:val="28"/>
          <w:rtl/>
        </w:rPr>
        <w:t>ماجه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مكتبة الرشد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1426ه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648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7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655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8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655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9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1074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0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1074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1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1074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2">
    <w:p w:rsidR="00A7261B" w:rsidRPr="00DE3B8B" w:rsidRDefault="00A7261B" w:rsidP="008F52B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1599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33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المكتبة الشاملة</w:t>
      </w:r>
      <w:r>
        <w:rPr>
          <w:rFonts w:ascii="Traditional Arabic" w:hAnsi="Traditional Arabic" w:cs="Traditional Arabic"/>
          <w:sz w:val="28"/>
          <w:szCs w:val="28"/>
          <w:rtl/>
        </w:rPr>
        <w:t>، 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بن شعيب 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المجتبى من السنن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تحقيق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لفتاح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أبو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غدة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حلب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 المطبوعات الإسلامية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1406ه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1986م) ص15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4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المكتبة الشاملة</w:t>
      </w:r>
      <w:r>
        <w:rPr>
          <w:rFonts w:ascii="Traditional Arabic" w:hAnsi="Traditional Arabic" w:cs="Traditional Arabic"/>
          <w:sz w:val="28"/>
          <w:szCs w:val="28"/>
          <w:rtl/>
        </w:rPr>
        <w:t>، 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بن شعيب 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المجتبى من السنن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تحقيق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لفتاح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أبو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غدة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حلب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 المطبوعات الإسلامية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1406ه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1986م) ص15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5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6">
    <w:p w:rsidR="00A7261B" w:rsidRPr="00DE3B8B" w:rsidRDefault="00A7261B" w:rsidP="009344C2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بن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يز</w:t>
      </w:r>
      <w:r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 القزويني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سنن ابن </w:t>
      </w:r>
      <w:r>
        <w:rPr>
          <w:rFonts w:ascii="Traditional Arabic" w:hAnsi="Traditional Arabic" w:cs="Traditional Arabic"/>
          <w:sz w:val="28"/>
          <w:szCs w:val="28"/>
          <w:rtl/>
        </w:rPr>
        <w:t>ماجه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1403ه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1983م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393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7">
    <w:p w:rsidR="00A7261B" w:rsidRPr="00DE3B8B" w:rsidRDefault="00A7261B" w:rsidP="002C115A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رائد صبري 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أبي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علفة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الكتب الستة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البخاري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مسلم</w:t>
      </w:r>
      <w:r>
        <w:rPr>
          <w:rFonts w:ascii="Traditional Arabic" w:hAnsi="Traditional Arabic" w:cs="Traditional Arabic"/>
          <w:sz w:val="28"/>
          <w:szCs w:val="28"/>
          <w:rtl/>
        </w:rPr>
        <w:t>،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الترمذي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ابن </w:t>
      </w:r>
      <w:r>
        <w:rPr>
          <w:rFonts w:ascii="Traditional Arabic" w:hAnsi="Traditional Arabic" w:cs="Traditional Arabic"/>
          <w:sz w:val="28"/>
          <w:szCs w:val="28"/>
          <w:rtl/>
        </w:rPr>
        <w:t>ماجه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مكتبة الرشد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1426ه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648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8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655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9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1074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0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1074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1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1074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2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1599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3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1599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4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1944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5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المكتبة الشاملة</w:t>
      </w:r>
      <w:r>
        <w:rPr>
          <w:rFonts w:ascii="Traditional Arabic" w:hAnsi="Traditional Arabic" w:cs="Traditional Arabic"/>
          <w:sz w:val="28"/>
          <w:szCs w:val="28"/>
          <w:rtl/>
        </w:rPr>
        <w:t>، 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بن شعيب النسائي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المجتبى من السنن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تحقيق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لفتاح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أبو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غدة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حلب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 المطبوعات الإسلامية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1406ه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1986م)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6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7">
    <w:p w:rsidR="00A7261B" w:rsidRPr="00DE3B8B" w:rsidRDefault="00A7261B" w:rsidP="009A211A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بن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يز</w:t>
      </w:r>
      <w:r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 القزويني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سنن ابن </w:t>
      </w:r>
      <w:r>
        <w:rPr>
          <w:rFonts w:ascii="Traditional Arabic" w:hAnsi="Traditional Arabic" w:cs="Traditional Arabic"/>
          <w:sz w:val="28"/>
          <w:szCs w:val="28"/>
          <w:rtl/>
        </w:rPr>
        <w:t>ماجه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1403ه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1983م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393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48">
    <w:p w:rsidR="00A7261B" w:rsidRPr="00DE3B8B" w:rsidRDefault="00A7261B" w:rsidP="00EA058C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محي</w:t>
      </w:r>
      <w:r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الدين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زكريا النووي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شرح صحيح مسلم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 11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بيروت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دمشق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الخير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1414ه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1994م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264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9">
    <w:p w:rsidR="00A7261B" w:rsidRPr="00DE3B8B" w:rsidRDefault="00A7261B" w:rsidP="005D5022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لله محمد بن علي المازري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المعلم بفوائد مسلم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تحقيق محمد الشاذلي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النيفر</w:t>
      </w:r>
      <w:proofErr w:type="spellEnd"/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(ط2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الغرب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سلامي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236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50">
    <w:p w:rsidR="00A7261B" w:rsidRPr="00DE3B8B" w:rsidRDefault="00A7261B" w:rsidP="009924EB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العباس </w:t>
      </w:r>
      <w:r>
        <w:rPr>
          <w:rFonts w:ascii="Traditional Arabic" w:hAnsi="Traditional Arabic" w:cs="Traditional Arabic"/>
          <w:sz w:val="28"/>
          <w:szCs w:val="28"/>
          <w:rtl/>
        </w:rPr>
        <w:t>أحمد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القرطبي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المفهم</w:t>
      </w:r>
      <w:proofErr w:type="spellEnd"/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لما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شكل من تلخيص كتاب مسلم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دمشق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دار ابن كثير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دار الكلم الطيب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1417ه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1996م)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606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1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ابن العربي المالكي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عارضة الأحوذي بشرح صحيح الترمذي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الكتب العلمية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22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2">
    <w:p w:rsidR="00A7261B" w:rsidRPr="00DE3B8B" w:rsidRDefault="00A7261B" w:rsidP="00BD343E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 بن علي آدم ال</w:t>
      </w:r>
      <w:r>
        <w:rPr>
          <w:rFonts w:ascii="Traditional Arabic" w:hAnsi="Traditional Arabic" w:cs="Traditional Arabic"/>
          <w:sz w:val="28"/>
          <w:szCs w:val="28"/>
          <w:rtl/>
        </w:rPr>
        <w:t>أثيوبي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الولوي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شرح سنن النسائي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ج30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مكة المكرمة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آل بروم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1424ه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2003م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ص 357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3">
    <w:p w:rsidR="00A7261B" w:rsidRPr="00DE3B8B" w:rsidRDefault="00A7261B" w:rsidP="00F84D5E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ابن قدامة المقدسي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المغني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تحقيق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لله التركي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لفتاح الحلو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علم الكتب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621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4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 إسماعيل الصنعاني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سبل السلام شرح بلوغ المرام (ط4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القاهرة مكتبة ومطبعة مصطفى البابي الحلبي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1379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1960م)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ص110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111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5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لقادر أبو فارس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الأيمان والنذور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عمّ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الأرقم 1399ه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1979م)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132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6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 إسماعيل الصنعاني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سبل السلام شرح بلوغ المرام (ط4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القاهرة مكتبة ومطبعة مصطفى البابي الحلبي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1379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1960م)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110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111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7">
    <w:p w:rsidR="00A7261B" w:rsidRPr="00DE3B8B" w:rsidRDefault="00A7261B" w:rsidP="00F21DEA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ابن قدامة المقدسي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المغني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تحقيق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لله التركي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لفتاح الحلو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علم الكتب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621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8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لقادر أبو فارس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الأيمان والنذور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عمّ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الأرقم 1399ه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1979م)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134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59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مرجع سابق ص 134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0">
    <w:p w:rsidR="00A7261B" w:rsidRPr="00DE3B8B" w:rsidRDefault="00A7261B" w:rsidP="00767FA3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محمد أب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بكر الرازي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مختار الصحاح (الطبعة المدققة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مكتبة لبنان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1987م) 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267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1">
    <w:p w:rsidR="00A7261B" w:rsidRPr="00DE3B8B" w:rsidRDefault="00A7261B" w:rsidP="00767FA3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ابن قدامة المقدسي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المغني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تحقيق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لله التركي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لفتاح الحلو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ع</w:t>
      </w: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لم الكتب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621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2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لقادر أبو فارس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الأيمان والنذور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عمّ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الأرقم 1399ه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1979م)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 153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3">
    <w:p w:rsidR="00A7261B" w:rsidRPr="00DE3B8B" w:rsidRDefault="00A7261B" w:rsidP="00F5318F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ابن قدامة المقدسي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المغني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تحقيق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لله التركي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د.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لفتاح الحلو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ج13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ع</w:t>
      </w:r>
      <w:r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لم الكتب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1426ه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2005م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621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4">
    <w:p w:rsidR="00A7261B" w:rsidRPr="00DE3B8B" w:rsidRDefault="00A7261B" w:rsidP="00F5318F">
      <w:pPr>
        <w:pStyle w:val="a6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أسعد محمد </w:t>
      </w:r>
      <w:proofErr w:type="spellStart"/>
      <w:r w:rsidRPr="00DE3B8B">
        <w:rPr>
          <w:rFonts w:ascii="Traditional Arabic" w:hAnsi="Traditional Arabic" w:cs="Traditional Arabic"/>
          <w:sz w:val="28"/>
          <w:szCs w:val="28"/>
          <w:rtl/>
        </w:rPr>
        <w:t>الصاغرجي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الفقه الحنفي وأدلته </w:t>
      </w:r>
      <w:r>
        <w:rPr>
          <w:rFonts w:ascii="Traditional Arabic" w:hAnsi="Traditional Arabic" w:cs="Traditional Arabic"/>
          <w:sz w:val="28"/>
          <w:szCs w:val="28"/>
          <w:rtl/>
        </w:rPr>
        <w:t>(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ج2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دمشق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الكلم الطيب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1420ه </w:t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 2000م</w:t>
      </w:r>
      <w:r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284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65">
    <w:p w:rsidR="00A7261B" w:rsidRPr="00DE3B8B" w:rsidRDefault="00A7261B" w:rsidP="00B92884">
      <w:pPr>
        <w:pStyle w:val="a6"/>
        <w:jc w:val="both"/>
        <w:rPr>
          <w:rFonts w:ascii="Traditional Arabic" w:hAnsi="Traditional Arabic" w:cs="Traditional Arabic"/>
          <w:sz w:val="28"/>
          <w:szCs w:val="28"/>
        </w:rPr>
      </w:pPr>
      <w:r w:rsidRPr="00DE3B8B">
        <w:rPr>
          <w:rStyle w:val="a7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 xml:space="preserve">محمد </w:t>
      </w:r>
      <w:r>
        <w:rPr>
          <w:rFonts w:ascii="Traditional Arabic" w:hAnsi="Traditional Arabic" w:cs="Traditional Arabic"/>
          <w:sz w:val="28"/>
          <w:szCs w:val="28"/>
          <w:rtl/>
        </w:rPr>
        <w:t>عبدا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لقادر أبو فارس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الأيمان والنذور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(ط1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عمّ</w:t>
      </w:r>
      <w:r>
        <w:rPr>
          <w:rFonts w:ascii="Traditional Arabic" w:hAnsi="Traditional Arabic" w:cs="Traditional Arabic" w:hint="cs"/>
          <w:sz w:val="28"/>
          <w:szCs w:val="28"/>
          <w:rtl/>
        </w:rPr>
        <w:t>َ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دار الأرقم 1399ه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1979م)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E3B8B">
        <w:rPr>
          <w:rFonts w:ascii="Traditional Arabic" w:hAnsi="Traditional Arabic" w:cs="Traditional Arabic"/>
          <w:sz w:val="28"/>
          <w:szCs w:val="28"/>
          <w:rtl/>
        </w:rPr>
        <w:t>158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1B" w:rsidRDefault="00044BDC" w:rsidP="00B92884">
    <w:pPr>
      <w:pStyle w:val="a3"/>
      <w:jc w:val="both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1F7988" wp14:editId="2586429B">
              <wp:simplePos x="0" y="0"/>
              <wp:positionH relativeFrom="column">
                <wp:posOffset>-410845</wp:posOffset>
              </wp:positionH>
              <wp:positionV relativeFrom="paragraph">
                <wp:posOffset>-425260</wp:posOffset>
              </wp:positionV>
              <wp:extent cx="6096000" cy="772795"/>
              <wp:effectExtent l="0" t="0" r="0" b="825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772795"/>
                        <a:chOff x="1033" y="5399"/>
                        <a:chExt cx="9580" cy="1151"/>
                      </a:xfrm>
                    </wpg:grpSpPr>
                    <wps:wsp>
                      <wps:cNvPr id="4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355" w:rsidRPr="00F85355" w:rsidRDefault="00F85355" w:rsidP="00F85355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6"/>
                                <w:szCs w:val="26"/>
                                <w:rtl/>
                              </w:rPr>
                            </w:pPr>
                            <w:r w:rsidRPr="00F85355">
                              <w:rPr>
                                <w:rFonts w:cs="Traditional Arabic" w:hint="cs"/>
                                <w:sz w:val="26"/>
                                <w:szCs w:val="26"/>
                                <w:rtl/>
                              </w:rPr>
                              <w:t>كتاب الإيمان والنذور</w:t>
                            </w:r>
                          </w:p>
                          <w:p w:rsidR="00F85355" w:rsidRPr="00EF471B" w:rsidRDefault="00F85355" w:rsidP="00F8535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85355" w:rsidRPr="00EF471B" w:rsidRDefault="00F85355" w:rsidP="00F85355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2.35pt;margin-top:-33.5pt;width:480pt;height:60.8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HoocMAAADaAAAADwAAAGRycy9kb3ducmV2LnhtbESPQWsCMRSE70L/Q3gFb5qtqC1boxRR&#10;rIKHaun5sXndLN28hE1c1/56Iwgeh5n5hpktOluLlppQOVbwMsxAEBdOV1wq+D6uB28gQkTWWDsm&#10;BRcKsJg/9WaYa3fmL2oPsRQJwiFHBSZGn0sZCkMWw9B54uT9usZiTLIppW7wnOC2lqMsm0qLFacF&#10;g56Whoq/w8kqWO2cfj1u9pVv2+l48v/jJ8Zuleo/dx/vICJ18RG+tz+1gjHcrqQb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h6KH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F85355" w:rsidRPr="00F85355" w:rsidRDefault="00F85355" w:rsidP="00F85355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sz w:val="26"/>
                          <w:szCs w:val="26"/>
                          <w:rtl/>
                        </w:rPr>
                      </w:pPr>
                      <w:r w:rsidRPr="00F85355">
                        <w:rPr>
                          <w:rFonts w:cs="Traditional Arabic" w:hint="cs"/>
                          <w:sz w:val="26"/>
                          <w:szCs w:val="26"/>
                          <w:rtl/>
                        </w:rPr>
                        <w:t>كتاب الإيمان والنذور</w:t>
                      </w:r>
                    </w:p>
                    <w:p w:rsidR="00F85355" w:rsidRPr="00EF471B" w:rsidRDefault="00F85355" w:rsidP="00F85355">
                      <w:pPr>
                        <w:jc w:val="center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85355" w:rsidRPr="00EF471B" w:rsidRDefault="00F85355" w:rsidP="00F85355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n9ILCAAAA2gAAAA8AAABkcnMvZG93bnJldi54bWxEj0+LwjAUxO8LfofwBG/btAuKVKOoi9DD&#10;evAfXh/Nsy02L7WJtX77jbCwx2FmfsPMl72pRUetqywrSKIYBHFudcWFgtNx+zkF4TyyxtoyKXiR&#10;g+Vi8DHHVNsn76k7+EIECLsUFZTeN6mULi/JoItsQxy8q20N+iDbQuoWnwFuavkVxxNpsOKwUGJD&#10;m5Ly2+FhFHSJ+e52cXaWydT83Pev7DJeZ0qNhv1qBsJT7//Df+1MK5jA+0q4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p/SCwgAAANo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pt;height:11.2pt" o:bullet="t">
        <v:imagedata r:id="rId1" o:title="msoA"/>
      </v:shape>
    </w:pict>
  </w:numPicBullet>
  <w:abstractNum w:abstractNumId="0">
    <w:nsid w:val="0304657D"/>
    <w:multiLevelType w:val="hybridMultilevel"/>
    <w:tmpl w:val="7990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C1A72"/>
    <w:multiLevelType w:val="hybridMultilevel"/>
    <w:tmpl w:val="452AAD88"/>
    <w:lvl w:ilvl="0" w:tplc="EE34E246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2D542BF9"/>
    <w:multiLevelType w:val="hybridMultilevel"/>
    <w:tmpl w:val="32CC3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A0F46"/>
    <w:multiLevelType w:val="hybridMultilevel"/>
    <w:tmpl w:val="5AE2283A"/>
    <w:lvl w:ilvl="0" w:tplc="0409000F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A363B"/>
    <w:multiLevelType w:val="hybridMultilevel"/>
    <w:tmpl w:val="E138C070"/>
    <w:lvl w:ilvl="0" w:tplc="38F0D8D2">
      <w:start w:val="1"/>
      <w:numFmt w:val="bullet"/>
      <w:lvlText w:val=""/>
      <w:lvlPicBulletId w:val="0"/>
      <w:lvlJc w:val="left"/>
      <w:pPr>
        <w:ind w:left="121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42033369"/>
    <w:multiLevelType w:val="hybridMultilevel"/>
    <w:tmpl w:val="6212BA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9256B2"/>
    <w:multiLevelType w:val="hybridMultilevel"/>
    <w:tmpl w:val="5AE8FDF2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4F077B6F"/>
    <w:multiLevelType w:val="hybridMultilevel"/>
    <w:tmpl w:val="4C66367A"/>
    <w:lvl w:ilvl="0" w:tplc="04090013">
      <w:start w:val="1"/>
      <w:numFmt w:val="arabicAlpha"/>
      <w:lvlText w:val="%1-"/>
      <w:lvlJc w:val="center"/>
      <w:pPr>
        <w:ind w:left="1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9">
    <w:nsid w:val="4FAC4EE1"/>
    <w:multiLevelType w:val="hybridMultilevel"/>
    <w:tmpl w:val="7144D5D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>
    <w:nsid w:val="52BC2D74"/>
    <w:multiLevelType w:val="hybridMultilevel"/>
    <w:tmpl w:val="1C067278"/>
    <w:lvl w:ilvl="0" w:tplc="FF5295BA">
      <w:start w:val="1"/>
      <w:numFmt w:val="decimal"/>
      <w:lvlText w:val="%1."/>
      <w:lvlJc w:val="left"/>
      <w:pPr>
        <w:ind w:left="1117" w:hanging="360"/>
      </w:pPr>
      <w:rPr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>
    <w:nsid w:val="538A2ED0"/>
    <w:multiLevelType w:val="hybridMultilevel"/>
    <w:tmpl w:val="E53E26AC"/>
    <w:lvl w:ilvl="0" w:tplc="0C660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60E3A"/>
    <w:multiLevelType w:val="hybridMultilevel"/>
    <w:tmpl w:val="EB5A8B62"/>
    <w:lvl w:ilvl="0" w:tplc="BFC463AA">
      <w:start w:val="1"/>
      <w:numFmt w:val="bullet"/>
      <w:lvlText w:val=""/>
      <w:lvlJc w:val="left"/>
      <w:pPr>
        <w:ind w:left="1477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3">
    <w:nsid w:val="60CE01B8"/>
    <w:multiLevelType w:val="hybridMultilevel"/>
    <w:tmpl w:val="AABA31C2"/>
    <w:lvl w:ilvl="0" w:tplc="762009EA">
      <w:start w:val="1"/>
      <w:numFmt w:val="decimal"/>
      <w:lvlText w:val="%1-"/>
      <w:lvlJc w:val="left"/>
      <w:pPr>
        <w:ind w:left="720" w:hanging="360"/>
      </w:pPr>
      <w:rPr>
        <w:rFonts w:ascii="Arabic Typesetting" w:hAnsi="Arabic Typesetting" w:cs="Arabic Typesetting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56382"/>
    <w:multiLevelType w:val="hybridMultilevel"/>
    <w:tmpl w:val="78BC64A6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>
    <w:nsid w:val="70523CD1"/>
    <w:multiLevelType w:val="hybridMultilevel"/>
    <w:tmpl w:val="D0BA10B2"/>
    <w:lvl w:ilvl="0" w:tplc="0C6609E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090311"/>
    <w:multiLevelType w:val="hybridMultilevel"/>
    <w:tmpl w:val="96BE6C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436FA"/>
    <w:multiLevelType w:val="hybridMultilevel"/>
    <w:tmpl w:val="768A00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B9D06E0"/>
    <w:multiLevelType w:val="hybridMultilevel"/>
    <w:tmpl w:val="891CA314"/>
    <w:lvl w:ilvl="0" w:tplc="04090007">
      <w:start w:val="1"/>
      <w:numFmt w:val="bullet"/>
      <w:lvlText w:val=""/>
      <w:lvlPicBulletId w:val="0"/>
      <w:lvlJc w:val="left"/>
      <w:pPr>
        <w:ind w:left="14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8"/>
  </w:num>
  <w:num w:numId="5">
    <w:abstractNumId w:val="18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15"/>
  </w:num>
  <w:num w:numId="14">
    <w:abstractNumId w:val="17"/>
  </w:num>
  <w:num w:numId="15">
    <w:abstractNumId w:val="6"/>
  </w:num>
  <w:num w:numId="16">
    <w:abstractNumId w:val="0"/>
  </w:num>
  <w:num w:numId="17">
    <w:abstractNumId w:val="14"/>
  </w:num>
  <w:num w:numId="18">
    <w:abstractNumId w:val="2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43"/>
    <w:rsid w:val="0000351A"/>
    <w:rsid w:val="000048F7"/>
    <w:rsid w:val="000056CA"/>
    <w:rsid w:val="00017264"/>
    <w:rsid w:val="00024E03"/>
    <w:rsid w:val="0002609B"/>
    <w:rsid w:val="00034F17"/>
    <w:rsid w:val="00044BDC"/>
    <w:rsid w:val="000501CA"/>
    <w:rsid w:val="0005287F"/>
    <w:rsid w:val="00053404"/>
    <w:rsid w:val="00053BB1"/>
    <w:rsid w:val="00055B2E"/>
    <w:rsid w:val="000617D0"/>
    <w:rsid w:val="00070E2F"/>
    <w:rsid w:val="000775E8"/>
    <w:rsid w:val="000831DE"/>
    <w:rsid w:val="0008432A"/>
    <w:rsid w:val="00085355"/>
    <w:rsid w:val="0008792A"/>
    <w:rsid w:val="00096053"/>
    <w:rsid w:val="000A09FB"/>
    <w:rsid w:val="000A2801"/>
    <w:rsid w:val="000A47BD"/>
    <w:rsid w:val="000A4BA0"/>
    <w:rsid w:val="000A4D58"/>
    <w:rsid w:val="000B106E"/>
    <w:rsid w:val="000B4D04"/>
    <w:rsid w:val="000B5B9F"/>
    <w:rsid w:val="000C1661"/>
    <w:rsid w:val="000C198D"/>
    <w:rsid w:val="000C1C2C"/>
    <w:rsid w:val="000C42ED"/>
    <w:rsid w:val="000D02BE"/>
    <w:rsid w:val="000E0D0D"/>
    <w:rsid w:val="000E4F49"/>
    <w:rsid w:val="0010235E"/>
    <w:rsid w:val="00110E9D"/>
    <w:rsid w:val="00117F98"/>
    <w:rsid w:val="00135F45"/>
    <w:rsid w:val="001417B5"/>
    <w:rsid w:val="001421E6"/>
    <w:rsid w:val="001528F0"/>
    <w:rsid w:val="0015766E"/>
    <w:rsid w:val="00161CCD"/>
    <w:rsid w:val="001653D8"/>
    <w:rsid w:val="0017308A"/>
    <w:rsid w:val="0017618F"/>
    <w:rsid w:val="00187826"/>
    <w:rsid w:val="001C1544"/>
    <w:rsid w:val="001D1504"/>
    <w:rsid w:val="001F208B"/>
    <w:rsid w:val="001F7C6A"/>
    <w:rsid w:val="00214167"/>
    <w:rsid w:val="00222624"/>
    <w:rsid w:val="002403E4"/>
    <w:rsid w:val="00240857"/>
    <w:rsid w:val="00251EF4"/>
    <w:rsid w:val="00265A93"/>
    <w:rsid w:val="00266D20"/>
    <w:rsid w:val="00282B00"/>
    <w:rsid w:val="00285D1F"/>
    <w:rsid w:val="002A1F91"/>
    <w:rsid w:val="002A42A5"/>
    <w:rsid w:val="002A5A64"/>
    <w:rsid w:val="002A6B6E"/>
    <w:rsid w:val="002B2532"/>
    <w:rsid w:val="002B44E7"/>
    <w:rsid w:val="002C115A"/>
    <w:rsid w:val="002C44C7"/>
    <w:rsid w:val="002C611B"/>
    <w:rsid w:val="002C6AEE"/>
    <w:rsid w:val="002C7F0D"/>
    <w:rsid w:val="002D1801"/>
    <w:rsid w:val="002D2CD4"/>
    <w:rsid w:val="002D427D"/>
    <w:rsid w:val="002E1238"/>
    <w:rsid w:val="002E2603"/>
    <w:rsid w:val="002F0257"/>
    <w:rsid w:val="002F6A14"/>
    <w:rsid w:val="00304E3A"/>
    <w:rsid w:val="00314B15"/>
    <w:rsid w:val="0032611F"/>
    <w:rsid w:val="003528FE"/>
    <w:rsid w:val="00353984"/>
    <w:rsid w:val="003848C0"/>
    <w:rsid w:val="00384F4B"/>
    <w:rsid w:val="00385E5F"/>
    <w:rsid w:val="00390A31"/>
    <w:rsid w:val="00392F6D"/>
    <w:rsid w:val="003C07AC"/>
    <w:rsid w:val="003C2B64"/>
    <w:rsid w:val="003C6DC1"/>
    <w:rsid w:val="003E2E1B"/>
    <w:rsid w:val="003E3C23"/>
    <w:rsid w:val="004057E6"/>
    <w:rsid w:val="00406D73"/>
    <w:rsid w:val="00421BE0"/>
    <w:rsid w:val="00431837"/>
    <w:rsid w:val="00442910"/>
    <w:rsid w:val="0044319B"/>
    <w:rsid w:val="004433D7"/>
    <w:rsid w:val="00443B99"/>
    <w:rsid w:val="004555CF"/>
    <w:rsid w:val="00456350"/>
    <w:rsid w:val="0045670B"/>
    <w:rsid w:val="00457E53"/>
    <w:rsid w:val="00463B48"/>
    <w:rsid w:val="00465D9D"/>
    <w:rsid w:val="00471C32"/>
    <w:rsid w:val="00471C87"/>
    <w:rsid w:val="004732C7"/>
    <w:rsid w:val="00474C40"/>
    <w:rsid w:val="00495ABE"/>
    <w:rsid w:val="0049618E"/>
    <w:rsid w:val="004A3FE8"/>
    <w:rsid w:val="004B0D1F"/>
    <w:rsid w:val="004B28C1"/>
    <w:rsid w:val="004C0070"/>
    <w:rsid w:val="004C277D"/>
    <w:rsid w:val="004C66A7"/>
    <w:rsid w:val="004D6078"/>
    <w:rsid w:val="004E2964"/>
    <w:rsid w:val="004F101A"/>
    <w:rsid w:val="004F109A"/>
    <w:rsid w:val="005047A0"/>
    <w:rsid w:val="005047DD"/>
    <w:rsid w:val="0051142A"/>
    <w:rsid w:val="0052275F"/>
    <w:rsid w:val="00523D1F"/>
    <w:rsid w:val="0052516F"/>
    <w:rsid w:val="00535438"/>
    <w:rsid w:val="00544891"/>
    <w:rsid w:val="00545722"/>
    <w:rsid w:val="0057319A"/>
    <w:rsid w:val="00590859"/>
    <w:rsid w:val="00592851"/>
    <w:rsid w:val="00594187"/>
    <w:rsid w:val="005A6335"/>
    <w:rsid w:val="005B17F3"/>
    <w:rsid w:val="005B2F2B"/>
    <w:rsid w:val="005B49D9"/>
    <w:rsid w:val="005C1A22"/>
    <w:rsid w:val="005C611B"/>
    <w:rsid w:val="005D2D80"/>
    <w:rsid w:val="005D5022"/>
    <w:rsid w:val="005D5DF9"/>
    <w:rsid w:val="005E2F72"/>
    <w:rsid w:val="005F1DC4"/>
    <w:rsid w:val="00620BAC"/>
    <w:rsid w:val="00627007"/>
    <w:rsid w:val="00665454"/>
    <w:rsid w:val="006655D4"/>
    <w:rsid w:val="00670A56"/>
    <w:rsid w:val="00671EEF"/>
    <w:rsid w:val="006723D3"/>
    <w:rsid w:val="00673F11"/>
    <w:rsid w:val="0067650D"/>
    <w:rsid w:val="006B403F"/>
    <w:rsid w:val="006B7958"/>
    <w:rsid w:val="006C10FC"/>
    <w:rsid w:val="006C6321"/>
    <w:rsid w:val="006D2C11"/>
    <w:rsid w:val="006D5068"/>
    <w:rsid w:val="006D7626"/>
    <w:rsid w:val="006E5B03"/>
    <w:rsid w:val="006E5C13"/>
    <w:rsid w:val="006F1BD3"/>
    <w:rsid w:val="00706B77"/>
    <w:rsid w:val="00726C38"/>
    <w:rsid w:val="00735500"/>
    <w:rsid w:val="00744DEB"/>
    <w:rsid w:val="00750153"/>
    <w:rsid w:val="00751270"/>
    <w:rsid w:val="00751C32"/>
    <w:rsid w:val="00751D79"/>
    <w:rsid w:val="0075412C"/>
    <w:rsid w:val="00762904"/>
    <w:rsid w:val="00767FA3"/>
    <w:rsid w:val="00796F9D"/>
    <w:rsid w:val="007A6578"/>
    <w:rsid w:val="007B2623"/>
    <w:rsid w:val="007B66DB"/>
    <w:rsid w:val="007B70E2"/>
    <w:rsid w:val="007C6736"/>
    <w:rsid w:val="007D04DE"/>
    <w:rsid w:val="007D320E"/>
    <w:rsid w:val="007D6A88"/>
    <w:rsid w:val="007E26CE"/>
    <w:rsid w:val="007E5A2F"/>
    <w:rsid w:val="007E75C5"/>
    <w:rsid w:val="007E79F8"/>
    <w:rsid w:val="007E7F8B"/>
    <w:rsid w:val="007F081E"/>
    <w:rsid w:val="007F15A4"/>
    <w:rsid w:val="0080558D"/>
    <w:rsid w:val="0081581F"/>
    <w:rsid w:val="00820014"/>
    <w:rsid w:val="008259AF"/>
    <w:rsid w:val="00825DE8"/>
    <w:rsid w:val="00831DBE"/>
    <w:rsid w:val="00837527"/>
    <w:rsid w:val="0084149A"/>
    <w:rsid w:val="008456B1"/>
    <w:rsid w:val="008500EA"/>
    <w:rsid w:val="008539D1"/>
    <w:rsid w:val="00861460"/>
    <w:rsid w:val="0086366E"/>
    <w:rsid w:val="00866589"/>
    <w:rsid w:val="0087242D"/>
    <w:rsid w:val="0087709E"/>
    <w:rsid w:val="00877D58"/>
    <w:rsid w:val="00882F2B"/>
    <w:rsid w:val="00895AB0"/>
    <w:rsid w:val="008A3C78"/>
    <w:rsid w:val="008A5AE9"/>
    <w:rsid w:val="008A6DD6"/>
    <w:rsid w:val="008A73D3"/>
    <w:rsid w:val="008B6F77"/>
    <w:rsid w:val="008C3347"/>
    <w:rsid w:val="008E14CB"/>
    <w:rsid w:val="008E6AA6"/>
    <w:rsid w:val="008F52B4"/>
    <w:rsid w:val="008F5851"/>
    <w:rsid w:val="00901C64"/>
    <w:rsid w:val="00904879"/>
    <w:rsid w:val="009070F7"/>
    <w:rsid w:val="00911B02"/>
    <w:rsid w:val="00912EE5"/>
    <w:rsid w:val="00920510"/>
    <w:rsid w:val="009334F1"/>
    <w:rsid w:val="009344C2"/>
    <w:rsid w:val="009374F6"/>
    <w:rsid w:val="00941FA9"/>
    <w:rsid w:val="00942EE8"/>
    <w:rsid w:val="009508A1"/>
    <w:rsid w:val="00955DEC"/>
    <w:rsid w:val="009650FB"/>
    <w:rsid w:val="00972D2D"/>
    <w:rsid w:val="009802E6"/>
    <w:rsid w:val="009858B7"/>
    <w:rsid w:val="00990D32"/>
    <w:rsid w:val="009924EB"/>
    <w:rsid w:val="009A1643"/>
    <w:rsid w:val="009A175D"/>
    <w:rsid w:val="009A1C31"/>
    <w:rsid w:val="009A211A"/>
    <w:rsid w:val="009B4C77"/>
    <w:rsid w:val="009C23A1"/>
    <w:rsid w:val="009C4827"/>
    <w:rsid w:val="009D2D43"/>
    <w:rsid w:val="009E5315"/>
    <w:rsid w:val="009F2127"/>
    <w:rsid w:val="009F34A9"/>
    <w:rsid w:val="00A0092A"/>
    <w:rsid w:val="00A02CEF"/>
    <w:rsid w:val="00A04FDE"/>
    <w:rsid w:val="00A1371D"/>
    <w:rsid w:val="00A21ADC"/>
    <w:rsid w:val="00A359F3"/>
    <w:rsid w:val="00A43425"/>
    <w:rsid w:val="00A47AFD"/>
    <w:rsid w:val="00A557C1"/>
    <w:rsid w:val="00A57646"/>
    <w:rsid w:val="00A63E58"/>
    <w:rsid w:val="00A65427"/>
    <w:rsid w:val="00A67C71"/>
    <w:rsid w:val="00A7261B"/>
    <w:rsid w:val="00A73CA7"/>
    <w:rsid w:val="00A8099F"/>
    <w:rsid w:val="00A96E2A"/>
    <w:rsid w:val="00AA2BD7"/>
    <w:rsid w:val="00AB29C9"/>
    <w:rsid w:val="00AB4980"/>
    <w:rsid w:val="00AD422A"/>
    <w:rsid w:val="00AF392C"/>
    <w:rsid w:val="00AF4788"/>
    <w:rsid w:val="00B0203B"/>
    <w:rsid w:val="00B0768E"/>
    <w:rsid w:val="00B40E8D"/>
    <w:rsid w:val="00B4410B"/>
    <w:rsid w:val="00B46E75"/>
    <w:rsid w:val="00B50CE8"/>
    <w:rsid w:val="00B5158F"/>
    <w:rsid w:val="00B662C2"/>
    <w:rsid w:val="00B835B3"/>
    <w:rsid w:val="00B850ED"/>
    <w:rsid w:val="00B92884"/>
    <w:rsid w:val="00BA139B"/>
    <w:rsid w:val="00BA3FDD"/>
    <w:rsid w:val="00BA54D4"/>
    <w:rsid w:val="00BB75DA"/>
    <w:rsid w:val="00BD343E"/>
    <w:rsid w:val="00BD641E"/>
    <w:rsid w:val="00BE160D"/>
    <w:rsid w:val="00BE1641"/>
    <w:rsid w:val="00BF1683"/>
    <w:rsid w:val="00BF38EA"/>
    <w:rsid w:val="00BF58EF"/>
    <w:rsid w:val="00BF61B0"/>
    <w:rsid w:val="00C03D2A"/>
    <w:rsid w:val="00C050E3"/>
    <w:rsid w:val="00C2128D"/>
    <w:rsid w:val="00C26397"/>
    <w:rsid w:val="00C31451"/>
    <w:rsid w:val="00C404C0"/>
    <w:rsid w:val="00C43CB3"/>
    <w:rsid w:val="00C476F1"/>
    <w:rsid w:val="00C4789F"/>
    <w:rsid w:val="00C5395D"/>
    <w:rsid w:val="00C662AA"/>
    <w:rsid w:val="00C83825"/>
    <w:rsid w:val="00C85ED7"/>
    <w:rsid w:val="00C87E75"/>
    <w:rsid w:val="00CA09ED"/>
    <w:rsid w:val="00CB1F26"/>
    <w:rsid w:val="00CB2E12"/>
    <w:rsid w:val="00CB36C3"/>
    <w:rsid w:val="00CB38D5"/>
    <w:rsid w:val="00CB5105"/>
    <w:rsid w:val="00CC199C"/>
    <w:rsid w:val="00CC67FD"/>
    <w:rsid w:val="00CD011F"/>
    <w:rsid w:val="00CD1E70"/>
    <w:rsid w:val="00CD48BE"/>
    <w:rsid w:val="00CD7B6A"/>
    <w:rsid w:val="00CE25BD"/>
    <w:rsid w:val="00CE661D"/>
    <w:rsid w:val="00CE6E1E"/>
    <w:rsid w:val="00CF22E9"/>
    <w:rsid w:val="00D02704"/>
    <w:rsid w:val="00D035E0"/>
    <w:rsid w:val="00D03F7A"/>
    <w:rsid w:val="00D13509"/>
    <w:rsid w:val="00D235CC"/>
    <w:rsid w:val="00D408A1"/>
    <w:rsid w:val="00D44846"/>
    <w:rsid w:val="00D470D5"/>
    <w:rsid w:val="00D50A4E"/>
    <w:rsid w:val="00D53F78"/>
    <w:rsid w:val="00D679C8"/>
    <w:rsid w:val="00D72A67"/>
    <w:rsid w:val="00D73F41"/>
    <w:rsid w:val="00D74C05"/>
    <w:rsid w:val="00D81C8A"/>
    <w:rsid w:val="00D95A83"/>
    <w:rsid w:val="00DD0BFE"/>
    <w:rsid w:val="00DD1426"/>
    <w:rsid w:val="00DE1F3D"/>
    <w:rsid w:val="00DE3B8B"/>
    <w:rsid w:val="00DF073E"/>
    <w:rsid w:val="00DF2C98"/>
    <w:rsid w:val="00DF4ED2"/>
    <w:rsid w:val="00E03592"/>
    <w:rsid w:val="00E04995"/>
    <w:rsid w:val="00E20C14"/>
    <w:rsid w:val="00E21BC6"/>
    <w:rsid w:val="00E306EB"/>
    <w:rsid w:val="00E31E18"/>
    <w:rsid w:val="00E41B50"/>
    <w:rsid w:val="00E43B3B"/>
    <w:rsid w:val="00E45588"/>
    <w:rsid w:val="00E56B2F"/>
    <w:rsid w:val="00E65CEC"/>
    <w:rsid w:val="00E73344"/>
    <w:rsid w:val="00E733D5"/>
    <w:rsid w:val="00E8333C"/>
    <w:rsid w:val="00EA058C"/>
    <w:rsid w:val="00EB3F7C"/>
    <w:rsid w:val="00EC37AA"/>
    <w:rsid w:val="00ED4803"/>
    <w:rsid w:val="00EE27FA"/>
    <w:rsid w:val="00EE705E"/>
    <w:rsid w:val="00EF0B0C"/>
    <w:rsid w:val="00F006E4"/>
    <w:rsid w:val="00F21914"/>
    <w:rsid w:val="00F21DEA"/>
    <w:rsid w:val="00F339E1"/>
    <w:rsid w:val="00F360C7"/>
    <w:rsid w:val="00F41F2A"/>
    <w:rsid w:val="00F5318F"/>
    <w:rsid w:val="00F53F0A"/>
    <w:rsid w:val="00F6095F"/>
    <w:rsid w:val="00F66CCF"/>
    <w:rsid w:val="00F72260"/>
    <w:rsid w:val="00F84D5E"/>
    <w:rsid w:val="00F85355"/>
    <w:rsid w:val="00FA117F"/>
    <w:rsid w:val="00FB2F5D"/>
    <w:rsid w:val="00FD7B39"/>
    <w:rsid w:val="00FE0568"/>
    <w:rsid w:val="00FE67CD"/>
    <w:rsid w:val="00FE7491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A5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4789F"/>
  </w:style>
  <w:style w:type="paragraph" w:styleId="a4">
    <w:name w:val="footer"/>
    <w:basedOn w:val="a"/>
    <w:link w:val="Char0"/>
    <w:uiPriority w:val="99"/>
    <w:unhideWhenUsed/>
    <w:rsid w:val="00C47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4789F"/>
  </w:style>
  <w:style w:type="paragraph" w:styleId="a5">
    <w:name w:val="List Paragraph"/>
    <w:basedOn w:val="a"/>
    <w:uiPriority w:val="34"/>
    <w:qFormat/>
    <w:rsid w:val="00C4789F"/>
    <w:pPr>
      <w:ind w:left="720"/>
      <w:contextualSpacing/>
    </w:pPr>
  </w:style>
  <w:style w:type="paragraph" w:styleId="a6">
    <w:name w:val="footnote text"/>
    <w:basedOn w:val="a"/>
    <w:link w:val="Char1"/>
    <w:uiPriority w:val="99"/>
    <w:semiHidden/>
    <w:unhideWhenUsed/>
    <w:rsid w:val="00837527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6"/>
    <w:uiPriority w:val="99"/>
    <w:semiHidden/>
    <w:rsid w:val="0083752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37527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E6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E65CEC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BA54D4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Index1">
    <w:name w:val="index 1"/>
    <w:basedOn w:val="a"/>
    <w:next w:val="a"/>
    <w:autoRedefine/>
    <w:uiPriority w:val="99"/>
    <w:unhideWhenUsed/>
    <w:rsid w:val="00BA54D4"/>
    <w:pPr>
      <w:spacing w:after="0"/>
      <w:ind w:left="220" w:hanging="220"/>
    </w:pPr>
    <w:rPr>
      <w:rFonts w:cs="Times New Roman"/>
      <w:sz w:val="20"/>
      <w:szCs w:val="24"/>
    </w:rPr>
  </w:style>
  <w:style w:type="paragraph" w:styleId="Index2">
    <w:name w:val="index 2"/>
    <w:basedOn w:val="a"/>
    <w:next w:val="a"/>
    <w:autoRedefine/>
    <w:uiPriority w:val="99"/>
    <w:unhideWhenUsed/>
    <w:rsid w:val="00BA54D4"/>
    <w:pPr>
      <w:spacing w:after="0"/>
      <w:ind w:left="440" w:hanging="220"/>
    </w:pPr>
    <w:rPr>
      <w:rFonts w:cs="Times New Roman"/>
      <w:sz w:val="20"/>
      <w:szCs w:val="24"/>
    </w:rPr>
  </w:style>
  <w:style w:type="paragraph" w:styleId="Index3">
    <w:name w:val="index 3"/>
    <w:basedOn w:val="a"/>
    <w:next w:val="a"/>
    <w:autoRedefine/>
    <w:uiPriority w:val="99"/>
    <w:unhideWhenUsed/>
    <w:rsid w:val="00BA54D4"/>
    <w:pPr>
      <w:spacing w:after="0"/>
      <w:ind w:left="660" w:hanging="220"/>
    </w:pPr>
    <w:rPr>
      <w:rFonts w:cs="Times New Roman"/>
      <w:sz w:val="20"/>
      <w:szCs w:val="24"/>
    </w:rPr>
  </w:style>
  <w:style w:type="paragraph" w:styleId="Index4">
    <w:name w:val="index 4"/>
    <w:basedOn w:val="a"/>
    <w:next w:val="a"/>
    <w:autoRedefine/>
    <w:uiPriority w:val="99"/>
    <w:unhideWhenUsed/>
    <w:rsid w:val="00BA54D4"/>
    <w:pPr>
      <w:spacing w:after="0"/>
      <w:ind w:left="880" w:hanging="220"/>
    </w:pPr>
    <w:rPr>
      <w:rFonts w:cs="Times New Roman"/>
      <w:sz w:val="20"/>
      <w:szCs w:val="24"/>
    </w:rPr>
  </w:style>
  <w:style w:type="paragraph" w:styleId="Index5">
    <w:name w:val="index 5"/>
    <w:basedOn w:val="a"/>
    <w:next w:val="a"/>
    <w:autoRedefine/>
    <w:uiPriority w:val="99"/>
    <w:unhideWhenUsed/>
    <w:rsid w:val="00BA54D4"/>
    <w:pPr>
      <w:spacing w:after="0"/>
      <w:ind w:left="1100" w:hanging="220"/>
    </w:pPr>
    <w:rPr>
      <w:rFonts w:cs="Times New Roman"/>
      <w:sz w:val="20"/>
      <w:szCs w:val="24"/>
    </w:rPr>
  </w:style>
  <w:style w:type="paragraph" w:styleId="Index6">
    <w:name w:val="index 6"/>
    <w:basedOn w:val="a"/>
    <w:next w:val="a"/>
    <w:autoRedefine/>
    <w:uiPriority w:val="99"/>
    <w:unhideWhenUsed/>
    <w:rsid w:val="00BA54D4"/>
    <w:pPr>
      <w:spacing w:after="0"/>
      <w:ind w:left="1320" w:hanging="220"/>
    </w:pPr>
    <w:rPr>
      <w:rFonts w:cs="Times New Roman"/>
      <w:sz w:val="20"/>
      <w:szCs w:val="24"/>
    </w:rPr>
  </w:style>
  <w:style w:type="paragraph" w:styleId="Index7">
    <w:name w:val="index 7"/>
    <w:basedOn w:val="a"/>
    <w:next w:val="a"/>
    <w:autoRedefine/>
    <w:uiPriority w:val="99"/>
    <w:unhideWhenUsed/>
    <w:rsid w:val="00BA54D4"/>
    <w:pPr>
      <w:spacing w:after="0"/>
      <w:ind w:left="1540" w:hanging="220"/>
    </w:pPr>
    <w:rPr>
      <w:rFonts w:cs="Times New Roman"/>
      <w:sz w:val="20"/>
      <w:szCs w:val="24"/>
    </w:rPr>
  </w:style>
  <w:style w:type="paragraph" w:styleId="Index8">
    <w:name w:val="index 8"/>
    <w:basedOn w:val="a"/>
    <w:next w:val="a"/>
    <w:autoRedefine/>
    <w:uiPriority w:val="99"/>
    <w:unhideWhenUsed/>
    <w:rsid w:val="00BA54D4"/>
    <w:pPr>
      <w:spacing w:after="0"/>
      <w:ind w:left="1760" w:hanging="220"/>
    </w:pPr>
    <w:rPr>
      <w:rFonts w:cs="Times New Roman"/>
      <w:sz w:val="20"/>
      <w:szCs w:val="24"/>
    </w:rPr>
  </w:style>
  <w:style w:type="paragraph" w:styleId="Index9">
    <w:name w:val="index 9"/>
    <w:basedOn w:val="a"/>
    <w:next w:val="a"/>
    <w:autoRedefine/>
    <w:uiPriority w:val="99"/>
    <w:unhideWhenUsed/>
    <w:rsid w:val="00BA54D4"/>
    <w:pPr>
      <w:spacing w:after="0"/>
      <w:ind w:left="1980" w:hanging="220"/>
    </w:pPr>
    <w:rPr>
      <w:rFonts w:cs="Times New Roman"/>
      <w:sz w:val="20"/>
      <w:szCs w:val="24"/>
    </w:rPr>
  </w:style>
  <w:style w:type="paragraph" w:styleId="a9">
    <w:name w:val="index heading"/>
    <w:basedOn w:val="a"/>
    <w:next w:val="Index1"/>
    <w:uiPriority w:val="99"/>
    <w:unhideWhenUsed/>
    <w:rsid w:val="00BA54D4"/>
    <w:pPr>
      <w:spacing w:before="120" w:after="120"/>
    </w:pPr>
    <w:rPr>
      <w:rFonts w:cs="Times New Roman"/>
      <w:b/>
      <w:bCs/>
      <w:i/>
      <w:iCs/>
      <w:sz w:val="20"/>
      <w:szCs w:val="24"/>
    </w:rPr>
  </w:style>
  <w:style w:type="paragraph" w:styleId="aa">
    <w:name w:val="Bibliography"/>
    <w:basedOn w:val="a"/>
    <w:next w:val="a"/>
    <w:uiPriority w:val="37"/>
    <w:unhideWhenUsed/>
    <w:rsid w:val="00BF1683"/>
  </w:style>
  <w:style w:type="character" w:styleId="Hyperlink">
    <w:name w:val="Hyperlink"/>
    <w:uiPriority w:val="99"/>
    <w:rsid w:val="00F853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A5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4789F"/>
  </w:style>
  <w:style w:type="paragraph" w:styleId="a4">
    <w:name w:val="footer"/>
    <w:basedOn w:val="a"/>
    <w:link w:val="Char0"/>
    <w:uiPriority w:val="99"/>
    <w:unhideWhenUsed/>
    <w:rsid w:val="00C47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4789F"/>
  </w:style>
  <w:style w:type="paragraph" w:styleId="a5">
    <w:name w:val="List Paragraph"/>
    <w:basedOn w:val="a"/>
    <w:uiPriority w:val="34"/>
    <w:qFormat/>
    <w:rsid w:val="00C4789F"/>
    <w:pPr>
      <w:ind w:left="720"/>
      <w:contextualSpacing/>
    </w:pPr>
  </w:style>
  <w:style w:type="paragraph" w:styleId="a6">
    <w:name w:val="footnote text"/>
    <w:basedOn w:val="a"/>
    <w:link w:val="Char1"/>
    <w:uiPriority w:val="99"/>
    <w:semiHidden/>
    <w:unhideWhenUsed/>
    <w:rsid w:val="00837527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6"/>
    <w:uiPriority w:val="99"/>
    <w:semiHidden/>
    <w:rsid w:val="0083752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37527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E6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E65CEC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BA54D4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Index1">
    <w:name w:val="index 1"/>
    <w:basedOn w:val="a"/>
    <w:next w:val="a"/>
    <w:autoRedefine/>
    <w:uiPriority w:val="99"/>
    <w:unhideWhenUsed/>
    <w:rsid w:val="00BA54D4"/>
    <w:pPr>
      <w:spacing w:after="0"/>
      <w:ind w:left="220" w:hanging="220"/>
    </w:pPr>
    <w:rPr>
      <w:rFonts w:cs="Times New Roman"/>
      <w:sz w:val="20"/>
      <w:szCs w:val="24"/>
    </w:rPr>
  </w:style>
  <w:style w:type="paragraph" w:styleId="Index2">
    <w:name w:val="index 2"/>
    <w:basedOn w:val="a"/>
    <w:next w:val="a"/>
    <w:autoRedefine/>
    <w:uiPriority w:val="99"/>
    <w:unhideWhenUsed/>
    <w:rsid w:val="00BA54D4"/>
    <w:pPr>
      <w:spacing w:after="0"/>
      <w:ind w:left="440" w:hanging="220"/>
    </w:pPr>
    <w:rPr>
      <w:rFonts w:cs="Times New Roman"/>
      <w:sz w:val="20"/>
      <w:szCs w:val="24"/>
    </w:rPr>
  </w:style>
  <w:style w:type="paragraph" w:styleId="Index3">
    <w:name w:val="index 3"/>
    <w:basedOn w:val="a"/>
    <w:next w:val="a"/>
    <w:autoRedefine/>
    <w:uiPriority w:val="99"/>
    <w:unhideWhenUsed/>
    <w:rsid w:val="00BA54D4"/>
    <w:pPr>
      <w:spacing w:after="0"/>
      <w:ind w:left="660" w:hanging="220"/>
    </w:pPr>
    <w:rPr>
      <w:rFonts w:cs="Times New Roman"/>
      <w:sz w:val="20"/>
      <w:szCs w:val="24"/>
    </w:rPr>
  </w:style>
  <w:style w:type="paragraph" w:styleId="Index4">
    <w:name w:val="index 4"/>
    <w:basedOn w:val="a"/>
    <w:next w:val="a"/>
    <w:autoRedefine/>
    <w:uiPriority w:val="99"/>
    <w:unhideWhenUsed/>
    <w:rsid w:val="00BA54D4"/>
    <w:pPr>
      <w:spacing w:after="0"/>
      <w:ind w:left="880" w:hanging="220"/>
    </w:pPr>
    <w:rPr>
      <w:rFonts w:cs="Times New Roman"/>
      <w:sz w:val="20"/>
      <w:szCs w:val="24"/>
    </w:rPr>
  </w:style>
  <w:style w:type="paragraph" w:styleId="Index5">
    <w:name w:val="index 5"/>
    <w:basedOn w:val="a"/>
    <w:next w:val="a"/>
    <w:autoRedefine/>
    <w:uiPriority w:val="99"/>
    <w:unhideWhenUsed/>
    <w:rsid w:val="00BA54D4"/>
    <w:pPr>
      <w:spacing w:after="0"/>
      <w:ind w:left="1100" w:hanging="220"/>
    </w:pPr>
    <w:rPr>
      <w:rFonts w:cs="Times New Roman"/>
      <w:sz w:val="20"/>
      <w:szCs w:val="24"/>
    </w:rPr>
  </w:style>
  <w:style w:type="paragraph" w:styleId="Index6">
    <w:name w:val="index 6"/>
    <w:basedOn w:val="a"/>
    <w:next w:val="a"/>
    <w:autoRedefine/>
    <w:uiPriority w:val="99"/>
    <w:unhideWhenUsed/>
    <w:rsid w:val="00BA54D4"/>
    <w:pPr>
      <w:spacing w:after="0"/>
      <w:ind w:left="1320" w:hanging="220"/>
    </w:pPr>
    <w:rPr>
      <w:rFonts w:cs="Times New Roman"/>
      <w:sz w:val="20"/>
      <w:szCs w:val="24"/>
    </w:rPr>
  </w:style>
  <w:style w:type="paragraph" w:styleId="Index7">
    <w:name w:val="index 7"/>
    <w:basedOn w:val="a"/>
    <w:next w:val="a"/>
    <w:autoRedefine/>
    <w:uiPriority w:val="99"/>
    <w:unhideWhenUsed/>
    <w:rsid w:val="00BA54D4"/>
    <w:pPr>
      <w:spacing w:after="0"/>
      <w:ind w:left="1540" w:hanging="220"/>
    </w:pPr>
    <w:rPr>
      <w:rFonts w:cs="Times New Roman"/>
      <w:sz w:val="20"/>
      <w:szCs w:val="24"/>
    </w:rPr>
  </w:style>
  <w:style w:type="paragraph" w:styleId="Index8">
    <w:name w:val="index 8"/>
    <w:basedOn w:val="a"/>
    <w:next w:val="a"/>
    <w:autoRedefine/>
    <w:uiPriority w:val="99"/>
    <w:unhideWhenUsed/>
    <w:rsid w:val="00BA54D4"/>
    <w:pPr>
      <w:spacing w:after="0"/>
      <w:ind w:left="1760" w:hanging="220"/>
    </w:pPr>
    <w:rPr>
      <w:rFonts w:cs="Times New Roman"/>
      <w:sz w:val="20"/>
      <w:szCs w:val="24"/>
    </w:rPr>
  </w:style>
  <w:style w:type="paragraph" w:styleId="Index9">
    <w:name w:val="index 9"/>
    <w:basedOn w:val="a"/>
    <w:next w:val="a"/>
    <w:autoRedefine/>
    <w:uiPriority w:val="99"/>
    <w:unhideWhenUsed/>
    <w:rsid w:val="00BA54D4"/>
    <w:pPr>
      <w:spacing w:after="0"/>
      <w:ind w:left="1980" w:hanging="220"/>
    </w:pPr>
    <w:rPr>
      <w:rFonts w:cs="Times New Roman"/>
      <w:sz w:val="20"/>
      <w:szCs w:val="24"/>
    </w:rPr>
  </w:style>
  <w:style w:type="paragraph" w:styleId="a9">
    <w:name w:val="index heading"/>
    <w:basedOn w:val="a"/>
    <w:next w:val="Index1"/>
    <w:uiPriority w:val="99"/>
    <w:unhideWhenUsed/>
    <w:rsid w:val="00BA54D4"/>
    <w:pPr>
      <w:spacing w:before="120" w:after="120"/>
    </w:pPr>
    <w:rPr>
      <w:rFonts w:cs="Times New Roman"/>
      <w:b/>
      <w:bCs/>
      <w:i/>
      <w:iCs/>
      <w:sz w:val="20"/>
      <w:szCs w:val="24"/>
    </w:rPr>
  </w:style>
  <w:style w:type="paragraph" w:styleId="aa">
    <w:name w:val="Bibliography"/>
    <w:basedOn w:val="a"/>
    <w:next w:val="a"/>
    <w:uiPriority w:val="37"/>
    <w:unhideWhenUsed/>
    <w:rsid w:val="00BF1683"/>
  </w:style>
  <w:style w:type="character" w:styleId="Hyperlink">
    <w:name w:val="Hyperlink"/>
    <w:uiPriority w:val="99"/>
    <w:rsid w:val="00F85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575;&#1606;&#1588;&#1585;&#1575;&#1581;%20&#1605;&#1581;&#1605;&#1583;%20&#1587;&#1593;&#1610;&#1583;%20&#1576;&#1575;&#1588;&#1575;%20&#1576;&#1575;&#1581;&#1588;&#1608;&#1575;&#1606;%20%20%20%20%20%20%20%20%20%20%20%20%20%20%20%20%20%20%20&#1605;&#1575;&#1583;&#1577;%20&#1575;&#1604;&#1581;&#1583;&#1610;&#1579;.dotx" TargetMode="External"/></Relationships>
</file>

<file path=word/theme/theme1.xml><?xml version="1.0" encoding="utf-8"?>
<a:theme xmlns:a="http://schemas.openxmlformats.org/drawingml/2006/main" name="نسق Office">
  <a:themeElements>
    <a:clrScheme name="مسبوك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الم0م</b:Tag>
    <b:SourceType>Book</b:SourceType>
    <b:Guid>{05B1DD84-341A-452A-B8AE-65E00B9E51C9}</b:Guid>
    <b:Author>
      <b:Author>
        <b:NameList>
          <b:Person>
            <b:Last>المباركفوري</b:Last>
            <b:First>صفي</b:First>
            <b:Middle>الرحمن</b:Middle>
          </b:Person>
        </b:NameList>
      </b:Author>
    </b:Author>
    <b:Title>الرحيق المختوم</b:Title>
    <b:Year>1431ه - 2010م </b:Year>
    <b:City>بيروت</b:City>
    <b:Publisher>دار ابن حزم</b:Publisher>
    <b:RefOrder>1</b:RefOrder>
  </b:Source>
  <b:Source>
    <b:Tag>الا</b:Tag>
    <b:SourceType>Book</b:SourceType>
    <b:Guid>{02917C24-08A7-4790-9A4B-FE2C88EDE6C2}</b:Guid>
    <b:LCID>ar-SA</b:LCID>
    <b:Author>
      <b:Author>
        <b:NameList>
          <b:Person>
            <b:Last>ال البسام</b:Last>
            <b:First>عبد</b:First>
            <b:Middle>الله عبد الرحمن</b:Middle>
          </b:Person>
        </b:NameList>
      </b:Author>
    </b:Author>
    <b:Title>تيسير العلام شرح عمدة الأحكام</b:Title>
    <b:RefOrder>2</b:RefOrder>
  </b:Source>
  <b:Source>
    <b:Tag>اله</b:Tag>
    <b:SourceType>Book</b:SourceType>
    <b:Guid>{75C3FA32-D837-4899-B5D2-7479A39802D2}</b:Guid>
    <b:Author>
      <b:Author>
        <b:NameList>
          <b:Person>
            <b:Last>الهروي</b:Last>
            <b:First>ابوعبيد</b:First>
            <b:Middle>احمد محمد</b:Middle>
          </b:Person>
        </b:NameList>
      </b:Author>
    </b:Author>
    <b:Title>الغريبين في القران والحديث</b:Title>
    <b:Volume>11</b:Volume>
    <b:RefOrder>3</b:RefOrder>
  </b:Source>
  <b:Source>
    <b:Tag>ابو9م</b:Tag>
    <b:SourceType>Book</b:SourceType>
    <b:Guid>{162B84BC-6481-49E7-858D-C587754DD73D}</b:Guid>
    <b:Author>
      <b:Author>
        <b:NameList>
          <b:Person>
            <b:Last>ابو فارس</b:Last>
            <b:First>محمد</b:First>
            <b:Middle>عبد القادر</b:Middle>
          </b:Person>
        </b:NameList>
      </b:Author>
    </b:Author>
    <b:Title>الأيمان والنذور</b:Title>
    <b:Year>1399ه - 1979م</b:Year>
    <b:City>عمان </b:City>
    <b:Publisher>دار الأرقم </b:Publisher>
    <b:CountryRegion>الاردن</b:CountryRegion>
    <b:Volume>1</b:Volume>
    <b:RefOrder>4</b:RefOrder>
  </b:Source>
  <b:Source>
    <b:Tag>الن</b:Tag>
    <b:SourceType>Book</b:SourceType>
    <b:Guid>{0EDB3E80-E8A4-4846-960F-CA82150C1824}</b:Guid>
    <b:Author>
      <b:Author>
        <b:NameList>
          <b:Person>
            <b:Last>النيسابوري</b:Last>
            <b:First>مسلم</b:First>
            <b:Middle>بن الحجاج</b:Middle>
          </b:Person>
        </b:NameList>
      </b:Author>
    </b:Author>
    <b:Title>صحيح مسلم</b:Title>
    <b:City>بيروت</b:City>
    <b:Publisher>دار الفكر</b:Publisher>
    <b:Volume>1</b:Volume>
    <b:RefOrder>5</b:RefOrder>
  </b:Source>
  <b:Source>
    <b:Tag>الر7م</b:Tag>
    <b:SourceType>Book</b:SourceType>
    <b:Guid>{E9D5740D-A85C-454C-8882-AAED7F30DF09}</b:Guid>
    <b:Author>
      <b:Author>
        <b:NameList>
          <b:Person>
            <b:Last>الرازي</b:Last>
          </b:Person>
          <b:Person>
            <b:Last>الرازي</b:Last>
            <b:First>محمد</b:First>
            <b:Middle>ابو بكر</b:Middle>
          </b:Person>
        </b:NameList>
      </b:Author>
    </b:Author>
    <b:Year>1987م</b:Year>
    <b:City>بيروت</b:City>
    <b:Publisher>مكتبة لبنان</b:Publisher>
    <b:Title>مختار الصحاح </b:Title>
    <b:RefOrder>6</b:RefOrder>
  </b:Source>
  <b:Source>
    <b:Tag>الق72</b:Tag>
    <b:SourceType>Book</b:SourceType>
    <b:Guid>{C180E705-0C64-49FF-AF35-229769C5E310}</b:Guid>
    <b:Title>سنن ابن ماجه</b:Title>
    <b:Year>1972</b:Year>
    <b:Author>
      <b:Author>
        <b:NameList>
          <b:Person>
            <b:Last>القزويني </b:Last>
            <b:Middle>يزيد</b:Middle>
            <b:First>محمد بن </b:First>
          </b:Person>
        </b:NameList>
      </b:Author>
    </b:Author>
    <b:RefOrder>7</b:RefOrder>
  </b:Source>
  <b:Source>
    <b:Tag>الب22</b:Tag>
    <b:SourceType>Book</b:SourceType>
    <b:Guid>{57F64773-AABB-46C7-B28B-F9F6FEEE8A52}</b:Guid>
    <b:Title>الروض المربع </b:Title>
    <b:Year>1322</b:Year>
    <b:City>بيروت</b:City>
    <b:Author>
      <b:Author>
        <b:NameList>
          <b:Person>
            <b:Last>البهوتي </b:Last>
            <b:Middle>يونس </b:Middle>
            <b:First>منصور بن </b:First>
          </b:Person>
        </b:NameList>
      </b:Author>
    </b:Author>
    <b:RefOrder>8</b:RefOrder>
  </b:Source>
  <b:Source>
    <b:Tag>الم82</b:Tag>
    <b:SourceType>Book</b:SourceType>
    <b:Guid>{2E0F2135-6970-44F2-AAFF-A1E01EDFC672}</b:Guid>
    <b:Title>العدة  شرح العمدة </b:Title>
    <b:Year>1382</b:Year>
    <b:City>القاهرة</b:City>
    <b:Publisher>المطبعة السلفية</b:Publisher>
    <b:Author>
      <b:Author>
        <b:NameList>
          <b:Person>
            <b:Last>المقدسي </b:Last>
            <b:Middle>بن ابراهيم </b:Middle>
            <b:First>بهاء الدين عبد الرحمن </b:First>
          </b:Person>
        </b:NameList>
      </b:Author>
    </b:Author>
    <b:RefOrder>9</b:RefOrder>
  </b:Source>
  <b:Source>
    <b:Tag>الش8م</b:Tag>
    <b:SourceType>Book</b:SourceType>
    <b:Guid>{584092DE-F55B-495E-A5B7-2EF670A76A57}</b:Guid>
    <b:Title>الام</b:Title>
    <b:Year>1388ه - 1968م</b:Year>
    <b:City>القاهرة </b:City>
    <b:Publisher>دار الشعب </b:Publisher>
    <b:Author>
      <b:Author>
        <b:NameList>
          <b:Person>
            <b:Last>الشافعي </b:Last>
            <b:Middle>ادريس</b:Middle>
            <b:First>محمد بن</b:First>
          </b:Person>
        </b:NameList>
      </b:Author>
    </b:Author>
    <b:RefOrder>10</b:RefOrder>
  </b:Source>
  <b:Source>
    <b:Tag>الا03</b:Tag>
    <b:SourceType>Book</b:SourceType>
    <b:Guid>{C6AE04A9-29F7-425A-926E-F3E906B4E3F9}</b:Guid>
    <b:Title>شرح سنن النسائي </b:Title>
    <b:Year>1424-2003</b:Year>
    <b:Publisher>دار البروم</b:Publisher>
    <b:Author>
      <b:Author>
        <b:NameList>
          <b:Person>
            <b:Last>الايتوبي</b:Last>
            <b:Middle>ادم</b:Middle>
            <b:First>على</b:First>
          </b:Person>
        </b:NameList>
      </b:Author>
    </b:Author>
    <b:RefOrder>11</b:RefOrder>
  </b:Source>
  <b:Source>
    <b:Tag>ابن</b:Tag>
    <b:SourceType>Book</b:SourceType>
    <b:Guid>{FCA722CF-62FA-4339-B7D6-1292F5216ED3}</b:Guid>
    <b:Title>سنن الدارمي</b:Title>
    <b:Publisher>دار احياء السنة النبوية </b:Publisher>
    <b:Author>
      <b:Author>
        <b:NameList>
          <b:Person>
            <b:Last>ابن الفضل</b:Last>
            <b:Middle>عبد الرحمن </b:Middle>
            <b:First>عبد الله </b:First>
          </b:Person>
        </b:NameList>
      </b:Author>
    </b:Author>
    <b:RefOrder>12</b:RefOrder>
  </b:Source>
  <b:Source>
    <b:Tag>الا97</b:Tag>
    <b:SourceType>Book</b:SourceType>
    <b:Guid>{604461EA-433F-4E7C-9967-34BCF9300579}</b:Guid>
    <b:Title>الموطأ</b:Title>
    <b:Year>1417-1997</b:Year>
    <b:Publisher>دار الغرب الاسلامي</b:Publisher>
    <b:Author>
      <b:Author>
        <b:NameList>
          <b:Person>
            <b:Last>الاصبحي</b:Last>
            <b:Middle>انس</b:Middle>
            <b:First>مالك</b:First>
          </b:Person>
        </b:NameList>
      </b:Author>
    </b:Author>
    <b:RefOrder>13</b:RefOrder>
  </b:Source>
  <b:Source>
    <b:Tag>النو</b:Tag>
    <b:SourceType>Book</b:SourceType>
    <b:Guid>{D6525734-2336-43FF-9CE0-20AA66CA83FD}</b:Guid>
    <b:Title>المجموع شرح المهذب </b:Title>
    <b:City>القاهرة </b:City>
    <b:Publisher>مطبعة العاصمة</b:Publisher>
    <b:Author>
      <b:Author>
        <b:NameList>
          <b:Person>
            <b:Last>النووي </b:Last>
            <b:Middle>شرف</b:Middle>
            <b:First>يحي بن </b:First>
          </b:Person>
        </b:NameList>
      </b:Author>
    </b:Author>
    <b:RefOrder>14</b:RefOrder>
  </b:Source>
  <b:Source>
    <b:Tag>الك74</b:Tag>
    <b:SourceType>Book</b:SourceType>
    <b:Guid>{2C71693A-D905-445C-995D-366862A2C4BB}</b:Guid>
    <b:Title>أوجز المسالك الى موطأ مالك </b:Title>
    <b:Year>1394 - 1974 </b:Year>
    <b:Author>
      <b:Author>
        <b:NameList>
          <b:Person>
            <b:Last>الكاندهلوي </b:Last>
            <b:Middle>زكريا</b:Middle>
            <b:First>محمد</b:First>
          </b:Person>
        </b:NameList>
      </b:Author>
    </b:Author>
    <b:RefOrder>15</b:RefOrder>
  </b:Source>
  <b:Source>
    <b:Tag>الص0م</b:Tag>
    <b:SourceType>Book</b:SourceType>
    <b:Guid>{768527EE-F310-45E3-AB01-31BC3210B118}</b:Guid>
    <b:Title>الفقه الحنفي وادلته</b:Title>
    <b:Year>1420ه - 2000م</b:Year>
    <b:City>بيروت</b:City>
    <b:Publisher>دار الكلم الطيب</b:Publisher>
    <b:Author>
      <b:Author>
        <b:NameList>
          <b:Person>
            <b:Last>الصاغرجي </b:Last>
            <b:Middle>محمد </b:Middle>
            <b:First>اسعد </b:First>
          </b:Person>
        </b:NameList>
      </b:Author>
    </b:Author>
    <b:RefOrder>16</b:RefOrder>
  </b:Source>
  <b:Source>
    <b:Tag>الع</b:Tag>
    <b:SourceType>Book</b:SourceType>
    <b:Guid>{9DCF265F-2678-4B49-8F2E-8B1F9F8F2418}</b:Guid>
    <b:Title>تسهيل الالمام بفقه الحديث من بلوغ المرام </b:Title>
    <b:Author>
      <b:Author>
        <b:NameList>
          <b:Person>
            <b:Last>العسقلاني </b:Last>
            <b:Middle>علي</b:Middle>
            <b:First>احمد بن</b:First>
          </b:Person>
        </b:NameList>
      </b:Author>
    </b:Author>
    <b:RefOrder>17</b:RefOrder>
  </b:Source>
  <b:Source>
    <b:Tag>الص0م1</b:Tag>
    <b:SourceType>Book</b:SourceType>
    <b:Guid>{8EBA55F5-85F0-4E71-B1E9-62EE31137643}</b:Guid>
    <b:Title>سبل السلام شرح بلوغ المرام </b:Title>
    <b:Year>1379ه - 1960م</b:Year>
    <b:City>القاهرة</b:City>
    <b:Publisher>مطبعة مصطفى البابي الحلبي</b:Publisher>
    <b:Author>
      <b:Author>
        <b:NameList>
          <b:Person>
            <b:Last>الصنعاني </b:Last>
            <b:Middle>اسماعيل</b:Middle>
            <b:First>محمد بن</b:First>
          </b:Person>
        </b:NameList>
      </b:Author>
    </b:Author>
    <b:RefOrder>18</b:RefOrder>
  </b:Source>
  <b:Source>
    <b:Tag>الذ</b:Tag>
    <b:SourceType>Book</b:SourceType>
    <b:Guid>{3C17D55E-BAD3-46BC-B1B8-3454255523F7}</b:Guid>
    <b:Title>سير اعلام النبلاء </b:Title>
    <b:Publisher>دار الرسالة</b:Publisher>
    <b:Author>
      <b:Author>
        <b:NameList>
          <b:Person>
            <b:Last>الذهبي</b:Last>
            <b:Middle>محمد</b:Middle>
            <b:First>شمس الدين </b:First>
          </b:Person>
        </b:NameList>
      </b:Author>
    </b:Author>
    <b:RefOrder>19</b:RefOrder>
  </b:Source>
  <b:Source>
    <b:Tag>الع1</b:Tag>
    <b:SourceType>Book</b:SourceType>
    <b:Guid>{D578AE5F-5ED3-4264-B4C5-5CEB1F5A44BE}</b:Guid>
    <b:Title>الاصابة في تميز الصحابة </b:Title>
    <b:City>بيروت </b:City>
    <b:Publisher>دار الفكر</b:Publisher>
    <b:Author>
      <b:Author>
        <b:NameList>
          <b:Person>
            <b:Last>العسقلاني </b:Last>
            <b:Middle>احمد</b:Middle>
            <b:First>شهاب الدين</b:First>
          </b:Person>
        </b:NameList>
      </b:Author>
    </b:Author>
    <b:RefOrder>20</b:RefOrder>
  </b:Source>
  <b:Source>
    <b:Tag>الا1</b:Tag>
    <b:SourceType>Book</b:SourceType>
    <b:Guid>{A16FC3DD-76DC-410A-99DE-3769E7D693DE}</b:Guid>
    <b:Author>
      <b:Author>
        <b:NameList>
          <b:Person>
            <b:Last>الدين</b:Last>
            <b:First>الاثير،عز</b:First>
          </b:Person>
        </b:NameList>
      </b:Author>
    </b:Author>
    <b:Title>اسد الغابة في معرفة الصحابة</b:Title>
    <b:RefOrder>21</b:RefOrder>
  </b:Source>
  <b:Source>
    <b:Tag>ابي</b:Tag>
    <b:SourceType>Book</b:SourceType>
    <b:Guid>{C8D7F1BF-458C-4164-9641-935087490B49}</b:Guid>
    <b:Title>الكتب الستة</b:Title>
    <b:Author>
      <b:Author>
        <b:NameList>
          <b:Person>
            <b:Last>ابي علفة</b:Last>
            <b:Middle>صبري</b:Middle>
            <b:First>رائد</b:First>
          </b:Person>
        </b:NameList>
      </b:Author>
    </b:Author>
    <b:RefOrder>22</b:RefOrder>
  </b:Source>
  <b:Source xmlns:b="http://schemas.openxmlformats.org/officeDocument/2006/bibliography">
    <b:Tag>الس</b:Tag>
    <b:SourceType>Book</b:SourceType>
    <b:Guid>{25B28314-DB1F-47A8-87BC-11795CAB91EE}</b:Guid>
    <b:Title>جمع الجوامع المعروف بالجامع الكبير </b:Title>
    <b:Author>
      <b:Author>
        <b:NameList>
          <b:Person>
            <b:Last>السيوطي </b:Last>
          </b:Person>
        </b:NameList>
      </b:Author>
    </b:Author>
    <b:RefOrder>23</b:RefOrder>
  </b:Source>
  <b:Source xmlns:b="http://schemas.openxmlformats.org/officeDocument/2006/bibliography">
    <b:Tag>الم</b:Tag>
    <b:SourceType>Book</b:SourceType>
    <b:Guid>{17B37521-C432-4F9E-B7DB-FBA75A95C3D8}</b:Guid>
    <b:Title>المغني</b:Title>
    <b:Publisher>دار عالم الكتب</b:Publisher>
    <b:Author>
      <b:Author>
        <b:NameList>
          <b:Person>
            <b:Last>المقدسي </b:Last>
            <b:First>ابن قدامة </b:First>
          </b:Person>
        </b:NameList>
      </b:Author>
    </b:Author>
    <b:Volume>13</b:Volume>
    <b:NumberVolumes>5</b:NumberVolumes>
    <b:RefOrder>24</b:RefOrder>
  </b:Source>
  <b:Source>
    <b:Tag>عنصر_نائب1</b:Tag>
    <b:SourceType>Book</b:SourceType>
    <b:Guid>{76B11D55-FDB9-4CD8-A58E-7A65F45057CC}</b:Guid>
    <b:Author>
      <b:Author>
        <b:NameList>
          <b:Person>
            <b:Last>ابن العربي</b:Last>
            <b:Middle>عبد الله</b:Middle>
            <b:First>محمد </b:First>
          </b:Person>
        </b:NameList>
      </b:Author>
    </b:Author>
    <b:Title>عارضة الاحوذي </b:Title>
    <b:RefOrder>25</b:RefOrder>
  </b:Source>
  <b:Source>
    <b:Tag>الق17</b:Tag>
    <b:SourceType>Book</b:SourceType>
    <b:Guid>{08570D42-56FA-41AD-9FE4-AFEE7C15AC11}</b:Guid>
    <b:Title>المفهم لما اشكل من تلخيص مسلم</b:Title>
    <b:Year>1417</b:Year>
    <b:Publisher>دار الكلم الطيب -دار ابن كثير</b:Publisher>
    <b:Author>
      <b:Author>
        <b:NameList>
          <b:Person>
            <b:Last>القرطبي</b:Last>
            <b:Middle>احمد</b:Middle>
            <b:First>ابي العباس</b:First>
          </b:Person>
        </b:NameList>
      </b:Author>
    </b:Author>
    <b:RefOrder>26</b:RefOrder>
  </b:Source>
  <b:Source>
    <b:Tag>عنصر_نائب2</b:Tag>
    <b:SourceType>Book</b:SourceType>
    <b:Guid>{F99A244C-2035-4473-8DFF-A05DCEA4697B}</b:Guid>
    <b:RefOrder>27</b:RefOrder>
  </b:Source>
  <b:Source>
    <b:Tag>ابا88</b:Tag>
    <b:SourceType>Book</b:SourceType>
    <b:Guid>{2D440C47-9313-4AA9-A4FC-1ADD2029CA6B}</b:Guid>
    <b:Title>عون المعبود شرح سنن ابي داود</b:Title>
    <b:Year>1388</b:Year>
    <b:City>المدينة المنورة</b:City>
    <b:Publisher>المكتبة السلفية</b:Publisher>
    <b:Author>
      <b:Author>
        <b:NameList>
          <b:Person>
            <b:Last>ابادي</b:Last>
            <b:Middle>شمس الدين</b:Middle>
            <b:First>ابي الطيب محمد</b:First>
          </b:Person>
        </b:NameList>
      </b:Author>
    </b:Author>
    <b:RefOrder>28</b:RefOrder>
  </b:Source>
  <b:Source>
    <b:Tag>الم1</b:Tag>
    <b:SourceType>Book</b:SourceType>
    <b:Guid>{0E5A64A4-589F-4EDE-BC24-8EA06ED4A894}</b:Guid>
    <b:Title>المعلم بفوائد مسلم</b:Title>
    <b:Author>
      <b:Author>
        <b:NameList>
          <b:Person>
            <b:Last>المازري</b:Last>
          </b:Person>
          <b:Person>
            <b:Last>المازري</b:Last>
            <b:Middle>على</b:Middle>
            <b:First>محمد</b:First>
          </b:Person>
        </b:NameList>
      </b:Author>
    </b:Author>
    <b:RefOrder>29</b:RefOrder>
  </b:Source>
</b:Sources>
</file>

<file path=customXml/itemProps1.xml><?xml version="1.0" encoding="utf-8"?>
<ds:datastoreItem xmlns:ds="http://schemas.openxmlformats.org/officeDocument/2006/customXml" ds:itemID="{D20EBE2F-F0BA-4EA3-80D1-F7FA273C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انشراح محمد سعيد باشا باحشوان                   مادة الحديث</Template>
  <TotalTime>2</TotalTime>
  <Pages>40</Pages>
  <Words>7913</Words>
  <Characters>45105</Characters>
  <Application>Microsoft Office Word</Application>
  <DocSecurity>0</DocSecurity>
  <Lines>375</Lines>
  <Paragraphs>105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Haytham Mohamed</cp:lastModifiedBy>
  <cp:revision>3</cp:revision>
  <dcterms:created xsi:type="dcterms:W3CDTF">2014-10-26T14:36:00Z</dcterms:created>
  <dcterms:modified xsi:type="dcterms:W3CDTF">2014-10-26T14:38:00Z</dcterms:modified>
</cp:coreProperties>
</file>